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7368E" w14:textId="28EDBBB8" w:rsidR="002C1B75" w:rsidRPr="002C1B75" w:rsidRDefault="002C1B75" w:rsidP="002C1B75">
      <w:pPr>
        <w:pBdr>
          <w:bottom w:val="single" w:sz="8" w:space="4" w:color="FFDF00"/>
        </w:pBdr>
        <w:spacing w:before="0" w:after="100" w:afterAutospacing="1"/>
        <w:contextualSpacing/>
        <w:rPr>
          <w:rFonts w:ascii="Calibri" w:eastAsia="MS Mincho" w:hAnsi="Calibri" w:cs="Times New Roman"/>
          <w:color w:val="024D5D"/>
          <w:spacing w:val="5"/>
          <w:kern w:val="28"/>
          <w:szCs w:val="20"/>
          <w:lang w:val="en-GB"/>
        </w:rPr>
      </w:pPr>
      <w:r w:rsidRPr="002C1B75">
        <w:rPr>
          <w:rFonts w:ascii="Calibri" w:eastAsia="MS Mincho" w:hAnsi="Calibri" w:cs="Times New Roman"/>
          <w:color w:val="024D5D"/>
          <w:spacing w:val="5"/>
          <w:kern w:val="28"/>
          <w:szCs w:val="20"/>
          <w:lang w:val="en-GB"/>
        </w:rPr>
        <w:t>Dat</w:t>
      </w:r>
      <w:r w:rsidR="00C569A1">
        <w:rPr>
          <w:rFonts w:ascii="Calibri" w:eastAsia="MS Mincho" w:hAnsi="Calibri" w:cs="Times New Roman"/>
          <w:color w:val="024D5D"/>
          <w:spacing w:val="5"/>
          <w:kern w:val="28"/>
          <w:szCs w:val="20"/>
          <w:lang w:val="en-GB"/>
        </w:rPr>
        <w:t>e</w:t>
      </w:r>
      <w:r w:rsidRPr="002C1B75">
        <w:rPr>
          <w:rFonts w:ascii="Calibri" w:eastAsia="MS Mincho" w:hAnsi="Calibri" w:cs="Times New Roman"/>
          <w:color w:val="024D5D"/>
          <w:spacing w:val="5"/>
          <w:kern w:val="28"/>
          <w:szCs w:val="20"/>
          <w:lang w:val="en-GB"/>
        </w:rPr>
        <w:t xml:space="preserve">: </w:t>
      </w:r>
    </w:p>
    <w:p w14:paraId="3584C592" w14:textId="77777777" w:rsidR="002C1B75" w:rsidRPr="002C1B75" w:rsidRDefault="002C1B75" w:rsidP="002C1B75">
      <w:pPr>
        <w:pBdr>
          <w:bottom w:val="single" w:sz="8" w:space="4" w:color="FFDF00"/>
        </w:pBdr>
        <w:spacing w:before="0" w:after="100" w:afterAutospacing="1"/>
        <w:contextualSpacing/>
        <w:jc w:val="right"/>
        <w:rPr>
          <w:rFonts w:ascii="Calibri" w:eastAsia="MS Mincho" w:hAnsi="Calibri" w:cs="Times New Roman"/>
          <w:b/>
          <w:color w:val="024D5D"/>
          <w:spacing w:val="5"/>
          <w:kern w:val="28"/>
          <w:sz w:val="36"/>
          <w:szCs w:val="36"/>
          <w:lang w:val="en-GB"/>
        </w:rPr>
      </w:pPr>
      <w:r w:rsidRPr="002C1B75">
        <w:rPr>
          <w:rFonts w:ascii="Calibri" w:eastAsia="MS Mincho" w:hAnsi="Calibri" w:cs="Times New Roman"/>
          <w:b/>
          <w:color w:val="024D5D"/>
          <w:spacing w:val="5"/>
          <w:kern w:val="28"/>
          <w:sz w:val="36"/>
          <w:szCs w:val="36"/>
          <w:lang w:val="en-GB"/>
        </w:rPr>
        <w:t>APPLICATION FORM</w:t>
      </w:r>
    </w:p>
    <w:p w14:paraId="419C3FAA" w14:textId="5C54EDF9" w:rsidR="002C1B75" w:rsidRPr="002C1B75" w:rsidRDefault="002C1B75" w:rsidP="002C1B75">
      <w:pPr>
        <w:pBdr>
          <w:bottom w:val="single" w:sz="8" w:space="4" w:color="FFDF00"/>
        </w:pBdr>
        <w:spacing w:before="0" w:after="0"/>
        <w:contextualSpacing/>
        <w:jc w:val="right"/>
        <w:rPr>
          <w:rFonts w:ascii="Calibri" w:eastAsia="MS Mincho" w:hAnsi="Calibri" w:cs="Times New Roman"/>
          <w:b/>
          <w:color w:val="024D5D"/>
          <w:spacing w:val="5"/>
          <w:kern w:val="28"/>
          <w:sz w:val="36"/>
          <w:szCs w:val="36"/>
          <w:lang w:val="en-GB"/>
        </w:rPr>
      </w:pPr>
      <w:r w:rsidRPr="002C1B75">
        <w:rPr>
          <w:rFonts w:ascii="Calibri" w:eastAsia="MS Mincho" w:hAnsi="Calibri" w:cs="Times New Roman"/>
          <w:b/>
          <w:color w:val="024D5D"/>
          <w:spacing w:val="5"/>
          <w:kern w:val="28"/>
          <w:sz w:val="36"/>
          <w:szCs w:val="36"/>
          <w:lang w:val="en-GB"/>
        </w:rPr>
        <w:t xml:space="preserve">Project Officer </w:t>
      </w:r>
      <w:r w:rsidR="00C569A1">
        <w:rPr>
          <w:rFonts w:ascii="Calibri" w:eastAsia="MS Mincho" w:hAnsi="Calibri" w:cs="Times New Roman"/>
          <w:b/>
          <w:color w:val="024D5D"/>
          <w:spacing w:val="5"/>
          <w:kern w:val="28"/>
          <w:sz w:val="36"/>
          <w:szCs w:val="36"/>
          <w:lang w:val="en-GB"/>
        </w:rPr>
        <w:t>Communication Management</w:t>
      </w:r>
    </w:p>
    <w:p w14:paraId="22433D7E" w14:textId="77777777" w:rsidR="002C1B75" w:rsidRPr="002C1B75" w:rsidRDefault="002C1B75" w:rsidP="002C1B75">
      <w:pPr>
        <w:spacing w:before="0" w:after="0" w:line="276" w:lineRule="auto"/>
        <w:rPr>
          <w:rFonts w:ascii="Calibri" w:eastAsia="Calibri" w:hAnsi="Calibri" w:cs="Times New Roman"/>
          <w:b/>
          <w:color w:val="auto"/>
          <w:szCs w:val="20"/>
          <w:lang w:val="en-GB"/>
        </w:rPr>
      </w:pPr>
    </w:p>
    <w:p w14:paraId="089AD15C" w14:textId="2327EEB9" w:rsidR="002C1B75" w:rsidRPr="002C1B75" w:rsidRDefault="002C1B75" w:rsidP="002C1B75">
      <w:pPr>
        <w:keepNext/>
        <w:keepLines/>
        <w:spacing w:before="0" w:after="0"/>
        <w:outlineLvl w:val="0"/>
        <w:rPr>
          <w:rFonts w:ascii="Calibri" w:eastAsia="Calibri" w:hAnsi="Calibri" w:cs="Times New Roman"/>
          <w:color w:val="215868"/>
          <w:sz w:val="22"/>
          <w:szCs w:val="22"/>
          <w:lang w:val="en-GB"/>
        </w:rPr>
      </w:pPr>
      <w:r w:rsidRPr="7D9294B8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 xml:space="preserve">You can </w:t>
      </w:r>
      <w:r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lang w:val="en-GB"/>
        </w:rPr>
        <w:t xml:space="preserve">only </w:t>
      </w:r>
      <w:r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u w:val="single"/>
          <w:lang w:val="en-GB"/>
        </w:rPr>
        <w:t>apply</w:t>
      </w:r>
      <w:r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lang w:val="en-GB"/>
        </w:rPr>
        <w:t xml:space="preserve"> by</w:t>
      </w:r>
      <w:r w:rsidRPr="7D9294B8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 xml:space="preserve"> </w:t>
      </w:r>
      <w:r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lang w:val="en-GB"/>
        </w:rPr>
        <w:t>submitting this form completed</w:t>
      </w:r>
      <w:r w:rsidRPr="7D9294B8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 xml:space="preserve"> (in </w:t>
      </w:r>
      <w:r w:rsidR="00692DCA" w:rsidRPr="7D9294B8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>PDF</w:t>
      </w:r>
      <w:r w:rsidRPr="7D9294B8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 xml:space="preserve"> format</w:t>
      </w:r>
      <w:r w:rsidR="00B1344C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 xml:space="preserve"> and </w:t>
      </w:r>
      <w:r w:rsidR="00B1344C" w:rsidRPr="00B1344C">
        <w:rPr>
          <w:rFonts w:ascii="Calibri" w:eastAsia="Calibri" w:hAnsi="Calibri" w:cs="Times New Roman"/>
          <w:color w:val="215868"/>
          <w:sz w:val="22"/>
          <w:szCs w:val="22"/>
          <w:u w:val="single"/>
          <w:lang w:val="en-GB"/>
        </w:rPr>
        <w:t>in English</w:t>
      </w:r>
      <w:r w:rsidRPr="7D9294B8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>, please!)</w:t>
      </w:r>
      <w:r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lang w:val="en-GB"/>
        </w:rPr>
        <w:t xml:space="preserve"> before</w:t>
      </w:r>
      <w:r w:rsidR="1D4BB9E7"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lang w:val="en-GB"/>
        </w:rPr>
        <w:t xml:space="preserve"> the 16</w:t>
      </w:r>
      <w:r w:rsidR="1D4BB9E7"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vertAlign w:val="superscript"/>
          <w:lang w:val="en-GB"/>
        </w:rPr>
        <w:t>th</w:t>
      </w:r>
      <w:r w:rsidR="1D4BB9E7"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lang w:val="en-GB"/>
        </w:rPr>
        <w:t xml:space="preserve"> of</w:t>
      </w:r>
      <w:r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lang w:val="en-GB"/>
        </w:rPr>
        <w:t xml:space="preserve"> </w:t>
      </w:r>
      <w:r w:rsidR="00C569A1"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lang w:val="en-GB"/>
        </w:rPr>
        <w:t xml:space="preserve">July, </w:t>
      </w:r>
      <w:r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lang w:val="en-GB"/>
        </w:rPr>
        <w:t>–</w:t>
      </w:r>
      <w:r w:rsidRPr="7D9294B8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 xml:space="preserve"> </w:t>
      </w:r>
      <w:r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lang w:val="en-GB"/>
        </w:rPr>
        <w:t xml:space="preserve">midnight </w:t>
      </w:r>
      <w:r w:rsidRPr="7D9294B8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>(</w:t>
      </w:r>
      <w:r w:rsidRPr="7D9294B8">
        <w:rPr>
          <w:rFonts w:ascii="Calibri" w:eastAsia="Calibri" w:hAnsi="Calibri" w:cs="Times New Roman"/>
          <w:b/>
          <w:bCs/>
          <w:color w:val="215868"/>
          <w:sz w:val="22"/>
          <w:szCs w:val="22"/>
          <w:lang w:val="en-GB"/>
        </w:rPr>
        <w:t>CET</w:t>
      </w:r>
      <w:r w:rsidRPr="7D9294B8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 xml:space="preserve">) to </w:t>
      </w:r>
      <w:hyperlink r:id="rId7">
        <w:r w:rsidRPr="7D9294B8">
          <w:rPr>
            <w:rFonts w:ascii="Calibri" w:eastAsia="Calibri" w:hAnsi="Calibri" w:cs="Times New Roman"/>
            <w:b/>
            <w:bCs/>
            <w:color w:val="0000FF"/>
            <w:sz w:val="22"/>
            <w:szCs w:val="22"/>
            <w:u w:val="single"/>
            <w:lang w:val="en-GB"/>
          </w:rPr>
          <w:t>job@jint.be</w:t>
        </w:r>
      </w:hyperlink>
      <w:r w:rsidRPr="7D9294B8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>.</w:t>
      </w:r>
    </w:p>
    <w:p w14:paraId="365E6DF2" w14:textId="77777777" w:rsidR="002C1B75" w:rsidRPr="002C1B75" w:rsidRDefault="002C1B75" w:rsidP="002C1B75">
      <w:pPr>
        <w:keepNext/>
        <w:keepLines/>
        <w:spacing w:before="0" w:after="0"/>
        <w:outlineLvl w:val="0"/>
        <w:rPr>
          <w:rFonts w:ascii="Calibri" w:eastAsia="Calibri" w:hAnsi="Calibri" w:cs="Times New Roman"/>
          <w:color w:val="215868"/>
          <w:sz w:val="22"/>
          <w:szCs w:val="22"/>
          <w:lang w:val="en-GB"/>
        </w:rPr>
      </w:pPr>
    </w:p>
    <w:p w14:paraId="5FACA73E" w14:textId="0C710D2C" w:rsidR="002C1B75" w:rsidRPr="002C1B75" w:rsidRDefault="002C1B75" w:rsidP="002C1B75">
      <w:pPr>
        <w:keepNext/>
        <w:keepLines/>
        <w:spacing w:before="0" w:after="0"/>
        <w:outlineLvl w:val="0"/>
        <w:rPr>
          <w:rFonts w:ascii="Calibri" w:eastAsia="MS Mincho" w:hAnsi="Calibri" w:cs="Times New Roman"/>
          <w:caps/>
          <w:color w:val="ED6F00"/>
          <w:kern w:val="20"/>
          <w:sz w:val="22"/>
          <w:szCs w:val="22"/>
          <w:lang w:val="en-GB"/>
        </w:rPr>
      </w:pPr>
      <w:r w:rsidRPr="002C1B75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 xml:space="preserve">JINT uses a uniform application form to compare applicants in an equal way. In this application form you will be asked about your </w:t>
      </w:r>
      <w:r w:rsidR="004515A3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>education, expertise</w:t>
      </w:r>
      <w:r w:rsidRPr="002C1B75">
        <w:rPr>
          <w:rFonts w:ascii="Calibri" w:eastAsia="Calibri" w:hAnsi="Calibri" w:cs="Times New Roman"/>
          <w:color w:val="215868"/>
          <w:sz w:val="22"/>
          <w:szCs w:val="22"/>
          <w:lang w:val="en-GB"/>
        </w:rPr>
        <w:t xml:space="preserve"> and competences. We ask you not to add a separate motivation letter or CV.</w:t>
      </w:r>
    </w:p>
    <w:p w14:paraId="7D98D68D" w14:textId="77777777" w:rsidR="002C1B75" w:rsidRPr="002C1B75" w:rsidRDefault="002C1B75" w:rsidP="002C1B75">
      <w:pPr>
        <w:keepNext/>
        <w:keepLines/>
        <w:spacing w:before="0" w:after="0"/>
        <w:outlineLvl w:val="0"/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  <w:lang w:val="en-GB"/>
        </w:rPr>
      </w:pPr>
    </w:p>
    <w:p w14:paraId="6B6BE80A" w14:textId="77777777" w:rsidR="002C1B75" w:rsidRPr="002C1B75" w:rsidRDefault="002C1B75" w:rsidP="002C1B75">
      <w:pPr>
        <w:keepNext/>
        <w:keepLines/>
        <w:spacing w:before="0" w:after="0"/>
        <w:outlineLvl w:val="0"/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  <w:lang w:val="en-GB"/>
        </w:rPr>
      </w:pPr>
      <w:r w:rsidRPr="002C1B75"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  <w:lang w:val="en-GB"/>
        </w:rPr>
        <w:t>how were you informed that this job offer is vacant at JINT?</w:t>
      </w:r>
    </w:p>
    <w:p w14:paraId="25B1BB8C" w14:textId="77777777" w:rsidR="002C1B75" w:rsidRPr="002C1B75" w:rsidRDefault="002C1B75" w:rsidP="002C1B75">
      <w:pPr>
        <w:spacing w:before="0" w:after="0" w:line="360" w:lineRule="auto"/>
        <w:rPr>
          <w:rFonts w:ascii="Calibri" w:eastAsia="Calibri" w:hAnsi="Calibri" w:cs="Times New Roman"/>
          <w:color w:val="000000"/>
          <w:szCs w:val="20"/>
          <w:lang w:val="en-GB"/>
        </w:rPr>
      </w:pPr>
    </w:p>
    <w:p w14:paraId="2E74C3B3" w14:textId="77777777" w:rsidR="002C1B75" w:rsidRPr="002C1B75" w:rsidRDefault="002C1B75" w:rsidP="002C1B75">
      <w:pPr>
        <w:pBdr>
          <w:top w:val="dashSmallGap" w:sz="4" w:space="14" w:color="215868"/>
          <w:left w:val="dashSmallGap" w:sz="4" w:space="5" w:color="215868"/>
          <w:bottom w:val="dashSmallGap" w:sz="4" w:space="14" w:color="215868"/>
          <w:right w:val="dashSmallGap" w:sz="4" w:space="14" w:color="215868"/>
        </w:pBdr>
        <w:spacing w:before="0" w:after="60"/>
        <w:ind w:left="318" w:right="318"/>
        <w:rPr>
          <w:rFonts w:ascii="Calibri" w:eastAsia="Calibri" w:hAnsi="Calibri" w:cs="Times New Roman"/>
          <w:color w:val="auto"/>
          <w:sz w:val="21"/>
          <w:szCs w:val="21"/>
          <w:lang w:val="en-GB"/>
        </w:rPr>
      </w:pPr>
    </w:p>
    <w:p w14:paraId="50847BB3" w14:textId="77777777" w:rsidR="002C1B75" w:rsidRPr="002C1B75" w:rsidRDefault="002C1B75" w:rsidP="002C1B75">
      <w:pPr>
        <w:keepNext/>
        <w:keepLines/>
        <w:spacing w:before="0" w:after="0"/>
        <w:outlineLvl w:val="0"/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  <w:lang w:val="en-GB"/>
        </w:rPr>
      </w:pPr>
    </w:p>
    <w:p w14:paraId="058A5B6C" w14:textId="77777777" w:rsidR="002C1B75" w:rsidRPr="002C1B75" w:rsidRDefault="002C1B75" w:rsidP="002C1B75">
      <w:pPr>
        <w:keepNext/>
        <w:keepLines/>
        <w:spacing w:before="0" w:after="0"/>
        <w:outlineLvl w:val="0"/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</w:rPr>
      </w:pPr>
      <w:r w:rsidRPr="002C1B75"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</w:rPr>
        <w:t>Personal information</w:t>
      </w:r>
    </w:p>
    <w:p w14:paraId="27E1E619" w14:textId="77777777" w:rsidR="002C1B75" w:rsidRPr="002C1B75" w:rsidRDefault="002C1B75" w:rsidP="002C1B75">
      <w:pPr>
        <w:spacing w:before="0" w:after="0" w:line="360" w:lineRule="auto"/>
        <w:rPr>
          <w:rFonts w:ascii="Trebuchet MS" w:eastAsia="Calibri" w:hAnsi="Trebuchet MS" w:cs="Times New Roman"/>
          <w:color w:val="000000"/>
          <w:szCs w:val="20"/>
        </w:rPr>
      </w:pPr>
    </w:p>
    <w:tbl>
      <w:tblPr>
        <w:tblStyle w:val="TabelAmbrassade"/>
        <w:tblW w:w="0" w:type="auto"/>
        <w:tblInd w:w="164" w:type="dxa"/>
        <w:tblBorders>
          <w:top w:val="dashSmallGap" w:sz="4" w:space="0" w:color="002060"/>
          <w:left w:val="dashSmallGap" w:sz="4" w:space="0" w:color="002060"/>
          <w:bottom w:val="dashSmallGap" w:sz="4" w:space="0" w:color="002060"/>
          <w:right w:val="dashSmallGap" w:sz="4" w:space="0" w:color="002060"/>
          <w:insideH w:val="dashSmallGap" w:sz="4" w:space="0" w:color="002060"/>
          <w:insideV w:val="dashSmallGap" w:sz="4" w:space="0" w:color="002060"/>
        </w:tblBorders>
        <w:tblLook w:val="04A0" w:firstRow="1" w:lastRow="0" w:firstColumn="1" w:lastColumn="0" w:noHBand="0" w:noVBand="1"/>
      </w:tblPr>
      <w:tblGrid>
        <w:gridCol w:w="2588"/>
        <w:gridCol w:w="6304"/>
      </w:tblGrid>
      <w:tr w:rsidR="002C1B75" w:rsidRPr="002C1B75" w14:paraId="643A94B9" w14:textId="77777777" w:rsidTr="00073B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hideMark/>
          </w:tcPr>
          <w:p w14:paraId="204518D6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First name</w:t>
            </w:r>
          </w:p>
        </w:tc>
        <w:tc>
          <w:tcPr>
            <w:tcW w:w="6304" w:type="dxa"/>
          </w:tcPr>
          <w:p w14:paraId="15D695B9" w14:textId="77777777" w:rsidR="002C1B75" w:rsidRPr="002C1B75" w:rsidRDefault="002C1B75" w:rsidP="002C1B75">
            <w:pPr>
              <w:spacing w:before="57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3B452B14" w14:textId="77777777" w:rsidTr="00073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hideMark/>
          </w:tcPr>
          <w:p w14:paraId="36687817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Name</w:t>
            </w:r>
          </w:p>
        </w:tc>
        <w:tc>
          <w:tcPr>
            <w:tcW w:w="6304" w:type="dxa"/>
          </w:tcPr>
          <w:p w14:paraId="60D3DFFF" w14:textId="77777777" w:rsidR="002C1B75" w:rsidRPr="002C1B75" w:rsidRDefault="002C1B75" w:rsidP="002C1B75">
            <w:pPr>
              <w:spacing w:before="57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12B84C9C" w14:textId="77777777" w:rsidTr="00073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hideMark/>
          </w:tcPr>
          <w:p w14:paraId="67927841" w14:textId="4BC522FE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proofErr w:type="spellStart"/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Ad</w:t>
            </w:r>
            <w:r w:rsidR="53B439B6"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d</w:t>
            </w:r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ress</w:t>
            </w:r>
            <w:proofErr w:type="spellEnd"/>
          </w:p>
        </w:tc>
        <w:tc>
          <w:tcPr>
            <w:tcW w:w="6304" w:type="dxa"/>
          </w:tcPr>
          <w:p w14:paraId="791C3538" w14:textId="77777777" w:rsidR="002C1B75" w:rsidRPr="002C1B75" w:rsidRDefault="002C1B75" w:rsidP="002C1B75">
            <w:pPr>
              <w:spacing w:before="57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  <w:p w14:paraId="4A329CDB" w14:textId="77777777" w:rsidR="002C1B75" w:rsidRPr="002C1B75" w:rsidRDefault="002C1B75" w:rsidP="002C1B75">
            <w:pPr>
              <w:spacing w:before="57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2E338365" w14:textId="77777777" w:rsidTr="00073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hideMark/>
          </w:tcPr>
          <w:p w14:paraId="435FC859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Nationality</w:t>
            </w:r>
            <w:proofErr w:type="spellEnd"/>
          </w:p>
        </w:tc>
        <w:tc>
          <w:tcPr>
            <w:tcW w:w="6304" w:type="dxa"/>
          </w:tcPr>
          <w:p w14:paraId="4C95E9B4" w14:textId="77777777" w:rsidR="002C1B75" w:rsidRPr="002C1B75" w:rsidRDefault="002C1B75" w:rsidP="002C1B75">
            <w:pPr>
              <w:spacing w:before="57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3B285AF7" w14:textId="77777777" w:rsidTr="00073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hideMark/>
          </w:tcPr>
          <w:p w14:paraId="09448DD7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M/F/X?</w:t>
            </w:r>
          </w:p>
        </w:tc>
        <w:tc>
          <w:tcPr>
            <w:tcW w:w="6304" w:type="dxa"/>
          </w:tcPr>
          <w:p w14:paraId="260223E9" w14:textId="77777777" w:rsidR="002C1B75" w:rsidRPr="002C1B75" w:rsidRDefault="002C1B75" w:rsidP="002C1B75">
            <w:pPr>
              <w:spacing w:before="57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1E448D06" w14:textId="77777777" w:rsidTr="00073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hideMark/>
          </w:tcPr>
          <w:p w14:paraId="16368DD9" w14:textId="73852076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E-mail </w:t>
            </w:r>
            <w:proofErr w:type="spellStart"/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a</w:t>
            </w:r>
            <w:r w:rsidR="62E9F3C4"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d</w:t>
            </w:r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dress</w:t>
            </w:r>
            <w:proofErr w:type="spellEnd"/>
          </w:p>
        </w:tc>
        <w:tc>
          <w:tcPr>
            <w:tcW w:w="6304" w:type="dxa"/>
          </w:tcPr>
          <w:p w14:paraId="45EC88AF" w14:textId="77777777" w:rsidR="002C1B75" w:rsidRPr="002C1B75" w:rsidRDefault="002C1B75" w:rsidP="002C1B75">
            <w:pPr>
              <w:spacing w:before="57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255A1453" w14:textId="77777777" w:rsidTr="00073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</w:tcPr>
          <w:p w14:paraId="46E2E4CA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Date of 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birth</w:t>
            </w:r>
            <w:proofErr w:type="spellEnd"/>
          </w:p>
        </w:tc>
        <w:tc>
          <w:tcPr>
            <w:tcW w:w="6304" w:type="dxa"/>
          </w:tcPr>
          <w:p w14:paraId="096FE969" w14:textId="77777777" w:rsidR="002C1B75" w:rsidRPr="002C1B75" w:rsidRDefault="002C1B75" w:rsidP="002C1B75">
            <w:pPr>
              <w:spacing w:before="57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00A83B29" w14:textId="77777777" w:rsidTr="00073B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8" w:type="dxa"/>
            <w:hideMark/>
          </w:tcPr>
          <w:p w14:paraId="0E07C009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(Mobile) Phone</w:t>
            </w:r>
          </w:p>
        </w:tc>
        <w:tc>
          <w:tcPr>
            <w:tcW w:w="6304" w:type="dxa"/>
          </w:tcPr>
          <w:p w14:paraId="5A5EC494" w14:textId="77777777" w:rsidR="002C1B75" w:rsidRPr="002C1B75" w:rsidRDefault="002C1B75" w:rsidP="002C1B75">
            <w:pPr>
              <w:spacing w:before="57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</w:tbl>
    <w:p w14:paraId="2A83468A" w14:textId="77777777" w:rsidR="00073B60" w:rsidRDefault="00073B60" w:rsidP="002C1B75">
      <w:pPr>
        <w:keepNext/>
        <w:keepLines/>
        <w:spacing w:before="0" w:after="0"/>
        <w:outlineLvl w:val="0"/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</w:rPr>
      </w:pPr>
    </w:p>
    <w:p w14:paraId="72DD0926" w14:textId="77777777" w:rsidR="00073B60" w:rsidRDefault="00073B60">
      <w:pPr>
        <w:spacing w:before="0" w:after="0"/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</w:rPr>
      </w:pPr>
      <w:r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</w:rPr>
        <w:br w:type="page"/>
      </w:r>
    </w:p>
    <w:p w14:paraId="50F23BC1" w14:textId="0935DFF2" w:rsidR="002C1B75" w:rsidRPr="002C1B75" w:rsidRDefault="002C1B75" w:rsidP="002C1B75">
      <w:pPr>
        <w:keepNext/>
        <w:keepLines/>
        <w:spacing w:before="0" w:after="0"/>
        <w:outlineLvl w:val="0"/>
        <w:rPr>
          <w:rFonts w:ascii="Calibri" w:eastAsia="MS Mincho" w:hAnsi="Calibri" w:cs="Times New Roman"/>
          <w:b/>
          <w:bCs/>
          <w:caps/>
          <w:color w:val="ED6F00"/>
          <w:kern w:val="20"/>
          <w:sz w:val="32"/>
          <w:szCs w:val="32"/>
        </w:rPr>
      </w:pPr>
      <w:r w:rsidRPr="002C1B75"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</w:rPr>
        <w:lastRenderedPageBreak/>
        <w:t>WORK EXPERIENCE</w:t>
      </w:r>
    </w:p>
    <w:p w14:paraId="77EB4D3A" w14:textId="77777777" w:rsidR="002C1B75" w:rsidRPr="002C1B75" w:rsidRDefault="002C1B75" w:rsidP="002C1B75">
      <w:pPr>
        <w:keepNext/>
        <w:keepLines/>
        <w:spacing w:before="0" w:after="0"/>
        <w:outlineLvl w:val="2"/>
        <w:rPr>
          <w:rFonts w:ascii="Calibri" w:eastAsia="MS Mincho" w:hAnsi="Calibri" w:cs="Times New Roman"/>
          <w:b/>
          <w:color w:val="215868"/>
          <w:kern w:val="20"/>
          <w:sz w:val="24"/>
          <w:szCs w:val="20"/>
        </w:rPr>
      </w:pPr>
    </w:p>
    <w:p w14:paraId="18FEA7E1" w14:textId="77777777" w:rsidR="002C1B75" w:rsidRPr="002C1B75" w:rsidRDefault="002C1B75" w:rsidP="002C1B75">
      <w:pPr>
        <w:keepNext/>
        <w:keepLines/>
        <w:spacing w:before="0" w:after="0"/>
        <w:outlineLvl w:val="2"/>
        <w:rPr>
          <w:rFonts w:ascii="Calibri" w:eastAsia="MS Mincho" w:hAnsi="Calibri" w:cs="Times New Roman"/>
          <w:b/>
          <w:color w:val="215868"/>
          <w:kern w:val="20"/>
          <w:sz w:val="24"/>
          <w:szCs w:val="20"/>
          <w:lang w:val="en-GB"/>
        </w:rPr>
      </w:pPr>
      <w:r w:rsidRPr="002C1B75">
        <w:rPr>
          <w:rFonts w:ascii="Calibri" w:eastAsia="MS Mincho" w:hAnsi="Calibri" w:cs="Times New Roman"/>
          <w:b/>
          <w:color w:val="215868"/>
          <w:kern w:val="20"/>
          <w:sz w:val="24"/>
          <w:szCs w:val="20"/>
          <w:lang w:val="en-GB"/>
        </w:rPr>
        <w:t>Current or most recent/relevant employer</w:t>
      </w:r>
    </w:p>
    <w:p w14:paraId="7C7B1550" w14:textId="77777777" w:rsidR="002C1B75" w:rsidRPr="002C1B75" w:rsidRDefault="002C1B75" w:rsidP="002C1B75">
      <w:pPr>
        <w:spacing w:before="0" w:after="0" w:line="360" w:lineRule="auto"/>
        <w:rPr>
          <w:rFonts w:ascii="Calibri" w:eastAsia="Calibri" w:hAnsi="Calibri" w:cs="Times New Roman"/>
          <w:color w:val="000000"/>
          <w:szCs w:val="20"/>
          <w:lang w:val="en-GB"/>
        </w:rPr>
      </w:pPr>
    </w:p>
    <w:tbl>
      <w:tblPr>
        <w:tblStyle w:val="TabelAmbrassade"/>
        <w:tblW w:w="0" w:type="auto"/>
        <w:tblInd w:w="164" w:type="dxa"/>
        <w:tblBorders>
          <w:top w:val="dashSmallGap" w:sz="4" w:space="0" w:color="002060"/>
          <w:left w:val="dashSmallGap" w:sz="4" w:space="0" w:color="002060"/>
          <w:bottom w:val="dashSmallGap" w:sz="4" w:space="0" w:color="002060"/>
          <w:right w:val="dashSmallGap" w:sz="4" w:space="0" w:color="002060"/>
          <w:insideH w:val="dashSmallGap" w:sz="4" w:space="0" w:color="002060"/>
          <w:insideV w:val="dashSmallGap" w:sz="4" w:space="0" w:color="002060"/>
        </w:tblBorders>
        <w:tblLook w:val="04A0" w:firstRow="1" w:lastRow="0" w:firstColumn="1" w:lastColumn="0" w:noHBand="0" w:noVBand="1"/>
      </w:tblPr>
      <w:tblGrid>
        <w:gridCol w:w="2955"/>
        <w:gridCol w:w="5937"/>
      </w:tblGrid>
      <w:tr w:rsidR="002C1B75" w:rsidRPr="002C1B75" w14:paraId="29B69FFC" w14:textId="77777777" w:rsidTr="00CB7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6" w:type="dxa"/>
            <w:hideMark/>
          </w:tcPr>
          <w:p w14:paraId="18ED8F35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Name</w:t>
            </w:r>
          </w:p>
        </w:tc>
        <w:tc>
          <w:tcPr>
            <w:tcW w:w="5942" w:type="dxa"/>
          </w:tcPr>
          <w:p w14:paraId="6C9BA284" w14:textId="77777777" w:rsidR="002C1B75" w:rsidRPr="002C1B75" w:rsidRDefault="002C1B75" w:rsidP="002C1B75">
            <w:pPr>
              <w:spacing w:before="17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594D6448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6" w:type="dxa"/>
            <w:hideMark/>
          </w:tcPr>
          <w:p w14:paraId="5E244E1A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Your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position</w:t>
            </w:r>
            <w:proofErr w:type="spellEnd"/>
          </w:p>
        </w:tc>
        <w:tc>
          <w:tcPr>
            <w:tcW w:w="5942" w:type="dxa"/>
          </w:tcPr>
          <w:p w14:paraId="31D52732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B1344C" w14:paraId="60A41F7C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6" w:type="dxa"/>
            <w:hideMark/>
          </w:tcPr>
          <w:p w14:paraId="090D0410" w14:textId="232CDFDF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en-GB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GB"/>
              </w:rPr>
              <w:t>Short description of your core tasks/respons</w:t>
            </w:r>
            <w:r w:rsidR="00B1344C">
              <w:rPr>
                <w:rFonts w:ascii="Calibri" w:eastAsia="Calibri" w:hAnsi="Calibri"/>
                <w:color w:val="215868"/>
                <w:sz w:val="21"/>
                <w:szCs w:val="21"/>
                <w:lang w:val="en-GB"/>
              </w:rPr>
              <w:t>i</w:t>
            </w: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GB"/>
              </w:rPr>
              <w:t>bilities</w:t>
            </w:r>
          </w:p>
        </w:tc>
        <w:tc>
          <w:tcPr>
            <w:tcW w:w="5942" w:type="dxa"/>
          </w:tcPr>
          <w:p w14:paraId="53618E7C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</w:tc>
      </w:tr>
      <w:tr w:rsidR="002C1B75" w:rsidRPr="002C1B75" w14:paraId="0B1E4905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6" w:type="dxa"/>
            <w:hideMark/>
          </w:tcPr>
          <w:p w14:paraId="1358BC3B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Contract</w:t>
            </w:r>
          </w:p>
          <w:p w14:paraId="4E39D14A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From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- 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until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</w:t>
            </w:r>
          </w:p>
        </w:tc>
        <w:tc>
          <w:tcPr>
            <w:tcW w:w="5942" w:type="dxa"/>
          </w:tcPr>
          <w:p w14:paraId="1B1EE405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48236CBA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6" w:type="dxa"/>
            <w:hideMark/>
          </w:tcPr>
          <w:p w14:paraId="23E3F6F2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Reason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of 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departure</w:t>
            </w:r>
            <w:proofErr w:type="spellEnd"/>
          </w:p>
        </w:tc>
        <w:tc>
          <w:tcPr>
            <w:tcW w:w="5942" w:type="dxa"/>
          </w:tcPr>
          <w:p w14:paraId="7B85693E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</w:tbl>
    <w:p w14:paraId="120F097E" w14:textId="77777777" w:rsidR="002C1B75" w:rsidRPr="002C1B75" w:rsidRDefault="002C1B75" w:rsidP="002C1B75">
      <w:pPr>
        <w:keepNext/>
        <w:keepLines/>
        <w:spacing w:before="200" w:after="100" w:afterAutospacing="1"/>
        <w:outlineLvl w:val="2"/>
        <w:rPr>
          <w:rFonts w:ascii="Calibri" w:eastAsia="MS Mincho" w:hAnsi="Calibri" w:cs="Times New Roman"/>
          <w:b/>
          <w:color w:val="215868"/>
          <w:kern w:val="20"/>
          <w:sz w:val="24"/>
          <w:szCs w:val="20"/>
        </w:rPr>
      </w:pPr>
    </w:p>
    <w:p w14:paraId="65EBEC28" w14:textId="77777777" w:rsidR="002C1B75" w:rsidRPr="002C1B75" w:rsidRDefault="002C1B75" w:rsidP="002C1B75">
      <w:pPr>
        <w:keepNext/>
        <w:keepLines/>
        <w:spacing w:before="200" w:after="100" w:afterAutospacing="1"/>
        <w:outlineLvl w:val="2"/>
        <w:rPr>
          <w:rFonts w:ascii="Calibri" w:eastAsia="MS Mincho" w:hAnsi="Calibri" w:cs="Times New Roman"/>
          <w:b/>
          <w:bCs/>
          <w:color w:val="215868"/>
          <w:kern w:val="20"/>
          <w:szCs w:val="20"/>
        </w:rPr>
      </w:pPr>
      <w:proofErr w:type="spellStart"/>
      <w:r w:rsidRPr="002C1B75">
        <w:rPr>
          <w:rFonts w:ascii="Calibri" w:eastAsia="MS Mincho" w:hAnsi="Calibri" w:cs="Times New Roman"/>
          <w:b/>
          <w:color w:val="215868"/>
          <w:kern w:val="20"/>
          <w:sz w:val="24"/>
          <w:szCs w:val="20"/>
        </w:rPr>
        <w:t>Other</w:t>
      </w:r>
      <w:proofErr w:type="spellEnd"/>
      <w:r w:rsidRPr="002C1B75">
        <w:rPr>
          <w:rFonts w:ascii="Calibri" w:eastAsia="MS Mincho" w:hAnsi="Calibri" w:cs="Times New Roman"/>
          <w:b/>
          <w:color w:val="215868"/>
          <w:kern w:val="20"/>
          <w:sz w:val="24"/>
          <w:szCs w:val="20"/>
        </w:rPr>
        <w:t xml:space="preserve"> </w:t>
      </w:r>
      <w:proofErr w:type="spellStart"/>
      <w:r w:rsidRPr="002C1B75">
        <w:rPr>
          <w:rFonts w:ascii="Calibri" w:eastAsia="MS Mincho" w:hAnsi="Calibri" w:cs="Times New Roman"/>
          <w:b/>
          <w:color w:val="215868"/>
          <w:kern w:val="20"/>
          <w:sz w:val="24"/>
          <w:szCs w:val="20"/>
        </w:rPr>
        <w:t>employers</w:t>
      </w:r>
      <w:proofErr w:type="spellEnd"/>
    </w:p>
    <w:tbl>
      <w:tblPr>
        <w:tblStyle w:val="TabelAmbrassade"/>
        <w:tblW w:w="0" w:type="auto"/>
        <w:tblInd w:w="164" w:type="dxa"/>
        <w:tblBorders>
          <w:top w:val="dashSmallGap" w:sz="4" w:space="0" w:color="002060"/>
          <w:left w:val="dashSmallGap" w:sz="4" w:space="0" w:color="002060"/>
          <w:bottom w:val="dashSmallGap" w:sz="4" w:space="0" w:color="002060"/>
          <w:right w:val="dashSmallGap" w:sz="4" w:space="0" w:color="002060"/>
          <w:insideH w:val="dashSmallGap" w:sz="4" w:space="0" w:color="002060"/>
          <w:insideV w:val="dashSmallGap" w:sz="4" w:space="0" w:color="002060"/>
        </w:tblBorders>
        <w:tblLook w:val="04A0" w:firstRow="1" w:lastRow="0" w:firstColumn="1" w:lastColumn="0" w:noHBand="0" w:noVBand="1"/>
      </w:tblPr>
      <w:tblGrid>
        <w:gridCol w:w="422"/>
        <w:gridCol w:w="2910"/>
        <w:gridCol w:w="3452"/>
        <w:gridCol w:w="2108"/>
      </w:tblGrid>
      <w:tr w:rsidR="002C1B75" w:rsidRPr="002C1B75" w14:paraId="1BF478E6" w14:textId="77777777" w:rsidTr="00CB7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</w:tcPr>
          <w:p w14:paraId="26CF9C04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</w:p>
        </w:tc>
        <w:tc>
          <w:tcPr>
            <w:tcW w:w="3141" w:type="dxa"/>
            <w:hideMark/>
          </w:tcPr>
          <w:p w14:paraId="05A104FF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Name </w:t>
            </w:r>
          </w:p>
        </w:tc>
        <w:tc>
          <w:tcPr>
            <w:tcW w:w="3725" w:type="dxa"/>
            <w:hideMark/>
          </w:tcPr>
          <w:p w14:paraId="0D495F51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Position</w:t>
            </w:r>
            <w:proofErr w:type="spellEnd"/>
          </w:p>
        </w:tc>
        <w:tc>
          <w:tcPr>
            <w:tcW w:w="2249" w:type="dxa"/>
            <w:hideMark/>
          </w:tcPr>
          <w:p w14:paraId="52DA4E23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From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– 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until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</w:t>
            </w:r>
          </w:p>
        </w:tc>
      </w:tr>
      <w:tr w:rsidR="002C1B75" w:rsidRPr="002C1B75" w14:paraId="7980674B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0CCEBD6A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1</w:t>
            </w:r>
          </w:p>
        </w:tc>
        <w:tc>
          <w:tcPr>
            <w:tcW w:w="3141" w:type="dxa"/>
          </w:tcPr>
          <w:p w14:paraId="72454546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3725" w:type="dxa"/>
          </w:tcPr>
          <w:p w14:paraId="667F905A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2249" w:type="dxa"/>
          </w:tcPr>
          <w:p w14:paraId="46D1CBB3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1A493871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4E079D35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2</w:t>
            </w:r>
          </w:p>
        </w:tc>
        <w:tc>
          <w:tcPr>
            <w:tcW w:w="3141" w:type="dxa"/>
          </w:tcPr>
          <w:p w14:paraId="1526E8ED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3725" w:type="dxa"/>
          </w:tcPr>
          <w:p w14:paraId="10C28A71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2249" w:type="dxa"/>
          </w:tcPr>
          <w:p w14:paraId="1245C953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17A3F351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0606FEE0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3</w:t>
            </w:r>
          </w:p>
        </w:tc>
        <w:tc>
          <w:tcPr>
            <w:tcW w:w="3141" w:type="dxa"/>
          </w:tcPr>
          <w:p w14:paraId="556C9737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3725" w:type="dxa"/>
          </w:tcPr>
          <w:p w14:paraId="41F1E987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2249" w:type="dxa"/>
          </w:tcPr>
          <w:p w14:paraId="7898C3FF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22C0FB8A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07BA30A3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4</w:t>
            </w:r>
          </w:p>
        </w:tc>
        <w:tc>
          <w:tcPr>
            <w:tcW w:w="3141" w:type="dxa"/>
          </w:tcPr>
          <w:p w14:paraId="0CE89843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3725" w:type="dxa"/>
          </w:tcPr>
          <w:p w14:paraId="5225FAE9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2249" w:type="dxa"/>
          </w:tcPr>
          <w:p w14:paraId="16179BCE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1F988511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607E9E78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…</w:t>
            </w:r>
          </w:p>
        </w:tc>
        <w:tc>
          <w:tcPr>
            <w:tcW w:w="3141" w:type="dxa"/>
          </w:tcPr>
          <w:p w14:paraId="74924A6A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3725" w:type="dxa"/>
          </w:tcPr>
          <w:p w14:paraId="2B3DC922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2249" w:type="dxa"/>
          </w:tcPr>
          <w:p w14:paraId="7C59E44E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</w:tbl>
    <w:p w14:paraId="3935930D" w14:textId="77777777" w:rsidR="002C1B75" w:rsidRPr="002C1B75" w:rsidRDefault="002C1B75" w:rsidP="002C1B75">
      <w:pPr>
        <w:keepNext/>
        <w:keepLines/>
        <w:spacing w:before="480" w:after="100" w:afterAutospacing="1"/>
        <w:outlineLvl w:val="0"/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  <w:lang w:val="en-US"/>
        </w:rPr>
      </w:pPr>
    </w:p>
    <w:p w14:paraId="57572433" w14:textId="77777777" w:rsidR="002C1B75" w:rsidRPr="002C1B75" w:rsidRDefault="002C1B75" w:rsidP="002C1B75">
      <w:pPr>
        <w:spacing w:before="0" w:after="0" w:line="360" w:lineRule="auto"/>
        <w:rPr>
          <w:rFonts w:ascii="Calibri" w:eastAsia="MS Mincho" w:hAnsi="Calibri" w:cs="Times New Roman"/>
          <w:color w:val="ED6F00"/>
          <w:kern w:val="20"/>
          <w:szCs w:val="20"/>
          <w:lang w:val="en-US"/>
        </w:rPr>
      </w:pPr>
      <w:r w:rsidRPr="002C1B75">
        <w:rPr>
          <w:rFonts w:ascii="Trebuchet MS" w:eastAsia="Calibri" w:hAnsi="Trebuchet MS" w:cs="Times New Roman"/>
          <w:color w:val="000000"/>
          <w:szCs w:val="20"/>
          <w:lang w:val="en-US"/>
        </w:rPr>
        <w:br w:type="page"/>
      </w:r>
    </w:p>
    <w:p w14:paraId="4514A77F" w14:textId="77777777" w:rsidR="002C1B75" w:rsidRPr="002C1B75" w:rsidRDefault="002C1B75" w:rsidP="002C1B75">
      <w:pPr>
        <w:keepNext/>
        <w:keepLines/>
        <w:spacing w:before="480" w:after="100" w:afterAutospacing="1"/>
        <w:outlineLvl w:val="0"/>
        <w:rPr>
          <w:rFonts w:ascii="Calibri" w:eastAsia="MS Mincho" w:hAnsi="Calibri" w:cs="Times New Roman"/>
          <w:b/>
          <w:bCs/>
          <w:caps/>
          <w:color w:val="ED6F00"/>
          <w:kern w:val="20"/>
          <w:sz w:val="32"/>
          <w:szCs w:val="32"/>
          <w:lang w:val="en-US"/>
        </w:rPr>
      </w:pPr>
      <w:r w:rsidRPr="002C1B75"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  <w:lang w:val="en-US"/>
        </w:rPr>
        <w:lastRenderedPageBreak/>
        <w:t>References</w:t>
      </w:r>
    </w:p>
    <w:p w14:paraId="446A8D5A" w14:textId="77777777" w:rsidR="002C1B75" w:rsidRPr="002C1B75" w:rsidRDefault="002C1B75" w:rsidP="002C1B75">
      <w:pPr>
        <w:spacing w:before="0" w:after="0" w:line="360" w:lineRule="auto"/>
        <w:rPr>
          <w:rFonts w:ascii="Calibri" w:eastAsia="Calibri" w:hAnsi="Calibri" w:cs="Times New Roman"/>
          <w:color w:val="215868"/>
          <w:sz w:val="21"/>
          <w:szCs w:val="21"/>
          <w:lang w:val="en-GB"/>
        </w:rPr>
      </w:pPr>
      <w:r w:rsidRPr="002C1B75">
        <w:rPr>
          <w:rFonts w:ascii="Calibri" w:eastAsia="Calibri" w:hAnsi="Calibri" w:cs="Times New Roman"/>
          <w:color w:val="215868"/>
          <w:sz w:val="21"/>
          <w:szCs w:val="21"/>
          <w:lang w:val="en-GB"/>
        </w:rPr>
        <w:t>Reference persons can be specified if desired. These references may also be non-work related (</w:t>
      </w:r>
      <w:proofErr w:type="spellStart"/>
      <w:r w:rsidRPr="002C1B75">
        <w:rPr>
          <w:rFonts w:ascii="Calibri" w:eastAsia="Calibri" w:hAnsi="Calibri" w:cs="Times New Roman"/>
          <w:color w:val="215868"/>
          <w:sz w:val="21"/>
          <w:szCs w:val="21"/>
          <w:lang w:val="en-GB"/>
        </w:rPr>
        <w:t>eg</w:t>
      </w:r>
      <w:proofErr w:type="spellEnd"/>
      <w:r w:rsidRPr="002C1B75">
        <w:rPr>
          <w:rFonts w:ascii="Calibri" w:eastAsia="Calibri" w:hAnsi="Calibri" w:cs="Times New Roman"/>
          <w:color w:val="215868"/>
          <w:sz w:val="21"/>
          <w:szCs w:val="21"/>
          <w:lang w:val="en-GB"/>
        </w:rPr>
        <w:t xml:space="preserve"> volunteering work)</w:t>
      </w:r>
    </w:p>
    <w:tbl>
      <w:tblPr>
        <w:tblStyle w:val="TabelAmbrassade"/>
        <w:tblW w:w="0" w:type="auto"/>
        <w:tblInd w:w="164" w:type="dxa"/>
        <w:tblBorders>
          <w:top w:val="dashSmallGap" w:sz="4" w:space="0" w:color="002060"/>
          <w:left w:val="dashSmallGap" w:sz="4" w:space="0" w:color="002060"/>
          <w:bottom w:val="dashSmallGap" w:sz="4" w:space="0" w:color="002060"/>
          <w:right w:val="dashSmallGap" w:sz="4" w:space="0" w:color="002060"/>
          <w:insideH w:val="dashSmallGap" w:sz="4" w:space="0" w:color="002060"/>
          <w:insideV w:val="dashSmallGap" w:sz="4" w:space="0" w:color="002060"/>
        </w:tblBorders>
        <w:tblLook w:val="04A0" w:firstRow="1" w:lastRow="0" w:firstColumn="1" w:lastColumn="0" w:noHBand="0" w:noVBand="1"/>
      </w:tblPr>
      <w:tblGrid>
        <w:gridCol w:w="2940"/>
        <w:gridCol w:w="5952"/>
      </w:tblGrid>
      <w:tr w:rsidR="002C1B75" w:rsidRPr="002C1B75" w14:paraId="64F0DD7F" w14:textId="77777777" w:rsidTr="7D929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  <w:hideMark/>
          </w:tcPr>
          <w:p w14:paraId="46BD83D8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Name</w:t>
            </w:r>
          </w:p>
        </w:tc>
        <w:tc>
          <w:tcPr>
            <w:tcW w:w="5957" w:type="dxa"/>
          </w:tcPr>
          <w:p w14:paraId="6F77E09D" w14:textId="77777777" w:rsidR="002C1B75" w:rsidRPr="002C1B75" w:rsidRDefault="002C1B75" w:rsidP="002C1B75">
            <w:pPr>
              <w:spacing w:before="17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38561753" w14:textId="77777777" w:rsidTr="7D929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  <w:hideMark/>
          </w:tcPr>
          <w:p w14:paraId="076E31B9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Phone</w:t>
            </w:r>
          </w:p>
        </w:tc>
        <w:tc>
          <w:tcPr>
            <w:tcW w:w="5957" w:type="dxa"/>
          </w:tcPr>
          <w:p w14:paraId="29763EDB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49C8DC08" w14:textId="77777777" w:rsidTr="7D929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  <w:hideMark/>
          </w:tcPr>
          <w:p w14:paraId="59C994BB" w14:textId="0A42AFFE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E-mail </w:t>
            </w:r>
            <w:proofErr w:type="spellStart"/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ad</w:t>
            </w:r>
            <w:r w:rsidR="3C9A831C"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d</w:t>
            </w:r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ress</w:t>
            </w:r>
            <w:proofErr w:type="spellEnd"/>
          </w:p>
        </w:tc>
        <w:tc>
          <w:tcPr>
            <w:tcW w:w="5957" w:type="dxa"/>
          </w:tcPr>
          <w:p w14:paraId="255BB203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56298574" w14:textId="77777777" w:rsidTr="7D929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  <w:hideMark/>
          </w:tcPr>
          <w:p w14:paraId="39ADE890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Relationship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with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applicant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</w:t>
            </w:r>
          </w:p>
        </w:tc>
        <w:tc>
          <w:tcPr>
            <w:tcW w:w="5957" w:type="dxa"/>
          </w:tcPr>
          <w:p w14:paraId="5FBFA4FE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</w:tbl>
    <w:p w14:paraId="11F1A389" w14:textId="77777777" w:rsidR="002C1B75" w:rsidRPr="002C1B75" w:rsidRDefault="002C1B75" w:rsidP="002C1B75">
      <w:pPr>
        <w:spacing w:before="0" w:after="0" w:line="360" w:lineRule="auto"/>
        <w:rPr>
          <w:rFonts w:ascii="Trebuchet MS" w:eastAsia="Calibri" w:hAnsi="Trebuchet MS" w:cs="Times New Roman"/>
          <w:color w:val="000000"/>
          <w:szCs w:val="20"/>
        </w:rPr>
      </w:pPr>
    </w:p>
    <w:tbl>
      <w:tblPr>
        <w:tblStyle w:val="TabelAmbrassade"/>
        <w:tblW w:w="0" w:type="auto"/>
        <w:tblInd w:w="164" w:type="dxa"/>
        <w:tblBorders>
          <w:top w:val="dashSmallGap" w:sz="4" w:space="0" w:color="215868"/>
          <w:left w:val="dashSmallGap" w:sz="4" w:space="0" w:color="215868"/>
          <w:bottom w:val="dashSmallGap" w:sz="4" w:space="0" w:color="215868"/>
          <w:right w:val="dashSmallGap" w:sz="4" w:space="0" w:color="215868"/>
          <w:insideH w:val="dashSmallGap" w:sz="4" w:space="0" w:color="215868"/>
          <w:insideV w:val="dashSmallGap" w:sz="4" w:space="0" w:color="215868"/>
        </w:tblBorders>
        <w:tblLook w:val="04A0" w:firstRow="1" w:lastRow="0" w:firstColumn="1" w:lastColumn="0" w:noHBand="0" w:noVBand="1"/>
      </w:tblPr>
      <w:tblGrid>
        <w:gridCol w:w="2946"/>
        <w:gridCol w:w="5946"/>
      </w:tblGrid>
      <w:tr w:rsidR="002C1B75" w:rsidRPr="002C1B75" w14:paraId="3DA461AF" w14:textId="77777777" w:rsidTr="7D9294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hideMark/>
          </w:tcPr>
          <w:p w14:paraId="7E1B83ED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Name</w:t>
            </w:r>
          </w:p>
        </w:tc>
        <w:tc>
          <w:tcPr>
            <w:tcW w:w="5951" w:type="dxa"/>
          </w:tcPr>
          <w:p w14:paraId="00A10E0B" w14:textId="77777777" w:rsidR="002C1B75" w:rsidRPr="002C1B75" w:rsidRDefault="002C1B75" w:rsidP="002C1B75">
            <w:pPr>
              <w:spacing w:before="17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311317DE" w14:textId="77777777" w:rsidTr="7D929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hideMark/>
          </w:tcPr>
          <w:p w14:paraId="66445E6D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Phone </w:t>
            </w:r>
          </w:p>
        </w:tc>
        <w:tc>
          <w:tcPr>
            <w:tcW w:w="5951" w:type="dxa"/>
          </w:tcPr>
          <w:p w14:paraId="67E75775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2087D61A" w14:textId="77777777" w:rsidTr="7D929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hideMark/>
          </w:tcPr>
          <w:p w14:paraId="44877CDC" w14:textId="77777777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Email 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adress</w:t>
            </w:r>
            <w:proofErr w:type="spellEnd"/>
          </w:p>
        </w:tc>
        <w:tc>
          <w:tcPr>
            <w:tcW w:w="5951" w:type="dxa"/>
          </w:tcPr>
          <w:p w14:paraId="1CCDDC44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55EEFC84" w14:textId="77777777" w:rsidTr="7D9294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7" w:type="dxa"/>
            <w:hideMark/>
          </w:tcPr>
          <w:p w14:paraId="162D5C2B" w14:textId="327DE078" w:rsidR="002C1B75" w:rsidRPr="002C1B75" w:rsidRDefault="002C1B75" w:rsidP="002C1B75">
            <w:pPr>
              <w:spacing w:before="57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proofErr w:type="spellStart"/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Relationship</w:t>
            </w:r>
            <w:proofErr w:type="spellEnd"/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</w:t>
            </w:r>
            <w:proofErr w:type="spellStart"/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wit</w:t>
            </w:r>
            <w:r w:rsidR="3DCE69FB"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h</w:t>
            </w:r>
            <w:proofErr w:type="spellEnd"/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</w:t>
            </w:r>
            <w:proofErr w:type="spellStart"/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applicant</w:t>
            </w:r>
            <w:proofErr w:type="spellEnd"/>
            <w:r w:rsidRPr="7D9294B8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</w:t>
            </w:r>
          </w:p>
        </w:tc>
        <w:tc>
          <w:tcPr>
            <w:tcW w:w="5951" w:type="dxa"/>
          </w:tcPr>
          <w:p w14:paraId="6535A45A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</w:tbl>
    <w:p w14:paraId="4C5A3C67" w14:textId="4B7E1D4F" w:rsidR="002C1B75" w:rsidRPr="002C1B75" w:rsidRDefault="0062715A" w:rsidP="002C1B75">
      <w:pPr>
        <w:keepNext/>
        <w:keepLines/>
        <w:spacing w:before="480" w:after="100" w:afterAutospacing="1"/>
        <w:outlineLvl w:val="0"/>
        <w:rPr>
          <w:rFonts w:ascii="Calibri" w:eastAsia="MS Mincho" w:hAnsi="Calibri" w:cs="Times New Roman"/>
          <w:b/>
          <w:bCs/>
          <w:caps/>
          <w:color w:val="ED6F00"/>
          <w:kern w:val="20"/>
          <w:sz w:val="32"/>
          <w:szCs w:val="32"/>
        </w:rPr>
      </w:pPr>
      <w:r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</w:rPr>
        <w:t xml:space="preserve">formal </w:t>
      </w:r>
      <w:r w:rsidR="002C1B75" w:rsidRPr="002C1B75"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</w:rPr>
        <w:t>EDUCATION</w:t>
      </w:r>
    </w:p>
    <w:tbl>
      <w:tblPr>
        <w:tblStyle w:val="TabelAmbrassade"/>
        <w:tblW w:w="0" w:type="auto"/>
        <w:tblInd w:w="164" w:type="dxa"/>
        <w:tblBorders>
          <w:top w:val="dashSmallGap" w:sz="4" w:space="0" w:color="002060"/>
          <w:left w:val="dashSmallGap" w:sz="4" w:space="0" w:color="002060"/>
          <w:bottom w:val="dashSmallGap" w:sz="4" w:space="0" w:color="002060"/>
          <w:right w:val="dashSmallGap" w:sz="4" w:space="0" w:color="002060"/>
          <w:insideH w:val="dashSmallGap" w:sz="4" w:space="0" w:color="002060"/>
          <w:insideV w:val="dashSmallGap" w:sz="4" w:space="0" w:color="002060"/>
        </w:tblBorders>
        <w:tblLook w:val="04A0" w:firstRow="1" w:lastRow="0" w:firstColumn="1" w:lastColumn="0" w:noHBand="0" w:noVBand="1"/>
      </w:tblPr>
      <w:tblGrid>
        <w:gridCol w:w="423"/>
        <w:gridCol w:w="2075"/>
        <w:gridCol w:w="1712"/>
        <w:gridCol w:w="1648"/>
        <w:gridCol w:w="1693"/>
        <w:gridCol w:w="1341"/>
      </w:tblGrid>
      <w:tr w:rsidR="002C1B75" w:rsidRPr="002C1B75" w14:paraId="0A3A5C03" w14:textId="77777777" w:rsidTr="00CB7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</w:tcPr>
          <w:p w14:paraId="3CCC1D33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</w:p>
        </w:tc>
        <w:tc>
          <w:tcPr>
            <w:tcW w:w="2067" w:type="dxa"/>
            <w:hideMark/>
          </w:tcPr>
          <w:p w14:paraId="7D8908F0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School/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institution</w:t>
            </w:r>
            <w:proofErr w:type="spellEnd"/>
          </w:p>
        </w:tc>
        <w:tc>
          <w:tcPr>
            <w:tcW w:w="1951" w:type="dxa"/>
            <w:hideMark/>
          </w:tcPr>
          <w:p w14:paraId="0D28D01C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Studies </w:t>
            </w:r>
          </w:p>
        </w:tc>
        <w:tc>
          <w:tcPr>
            <w:tcW w:w="1938" w:type="dxa"/>
            <w:hideMark/>
          </w:tcPr>
          <w:p w14:paraId="71C46B74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  <w:t xml:space="preserve">Level </w:t>
            </w:r>
          </w:p>
        </w:tc>
        <w:tc>
          <w:tcPr>
            <w:tcW w:w="1734" w:type="dxa"/>
            <w:hideMark/>
          </w:tcPr>
          <w:p w14:paraId="175B4491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en-GB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GB"/>
              </w:rPr>
              <w:t>Result (Diploma obtained? Studies completed?)</w:t>
            </w:r>
          </w:p>
        </w:tc>
        <w:tc>
          <w:tcPr>
            <w:tcW w:w="1425" w:type="dxa"/>
            <w:hideMark/>
          </w:tcPr>
          <w:p w14:paraId="2362393B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Period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(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from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… 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to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…)</w:t>
            </w:r>
          </w:p>
        </w:tc>
      </w:tr>
      <w:tr w:rsidR="002C1B75" w:rsidRPr="002C1B75" w14:paraId="40737477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7BE88ED1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1</w:t>
            </w:r>
          </w:p>
        </w:tc>
        <w:tc>
          <w:tcPr>
            <w:tcW w:w="2067" w:type="dxa"/>
          </w:tcPr>
          <w:p w14:paraId="23BBDCD1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951" w:type="dxa"/>
          </w:tcPr>
          <w:p w14:paraId="7912FF2F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938" w:type="dxa"/>
          </w:tcPr>
          <w:p w14:paraId="68D4B64B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734" w:type="dxa"/>
          </w:tcPr>
          <w:p w14:paraId="43623DC7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425" w:type="dxa"/>
          </w:tcPr>
          <w:p w14:paraId="2AE8CFAA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22A1F791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2847CC8D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2</w:t>
            </w:r>
          </w:p>
        </w:tc>
        <w:tc>
          <w:tcPr>
            <w:tcW w:w="2067" w:type="dxa"/>
          </w:tcPr>
          <w:p w14:paraId="657F1676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951" w:type="dxa"/>
          </w:tcPr>
          <w:p w14:paraId="578D9385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938" w:type="dxa"/>
          </w:tcPr>
          <w:p w14:paraId="6D61294F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734" w:type="dxa"/>
          </w:tcPr>
          <w:p w14:paraId="437AAD4A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425" w:type="dxa"/>
          </w:tcPr>
          <w:p w14:paraId="5456D7CF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1F605BA3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3AA34793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3</w:t>
            </w:r>
          </w:p>
        </w:tc>
        <w:tc>
          <w:tcPr>
            <w:tcW w:w="2067" w:type="dxa"/>
          </w:tcPr>
          <w:p w14:paraId="24FD9A56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951" w:type="dxa"/>
          </w:tcPr>
          <w:p w14:paraId="3016971B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938" w:type="dxa"/>
          </w:tcPr>
          <w:p w14:paraId="6DAFB3AF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734" w:type="dxa"/>
          </w:tcPr>
          <w:p w14:paraId="088D285B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425" w:type="dxa"/>
          </w:tcPr>
          <w:p w14:paraId="2A51CE34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  <w:tr w:rsidR="002C1B75" w:rsidRPr="002C1B75" w14:paraId="54D0A0A8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4EA83F46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…</w:t>
            </w:r>
          </w:p>
        </w:tc>
        <w:tc>
          <w:tcPr>
            <w:tcW w:w="2067" w:type="dxa"/>
          </w:tcPr>
          <w:p w14:paraId="27905013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951" w:type="dxa"/>
          </w:tcPr>
          <w:p w14:paraId="665CB51A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938" w:type="dxa"/>
          </w:tcPr>
          <w:p w14:paraId="0D9C9C3C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734" w:type="dxa"/>
          </w:tcPr>
          <w:p w14:paraId="4C2271F4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  <w:tc>
          <w:tcPr>
            <w:tcW w:w="1425" w:type="dxa"/>
          </w:tcPr>
          <w:p w14:paraId="607A7468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nl-BE"/>
              </w:rPr>
            </w:pPr>
          </w:p>
        </w:tc>
      </w:tr>
    </w:tbl>
    <w:p w14:paraId="62B035EE" w14:textId="437B3B6F" w:rsidR="002C1B75" w:rsidRPr="002C1B75" w:rsidRDefault="002C1B75" w:rsidP="002C1B75">
      <w:pPr>
        <w:keepNext/>
        <w:keepLines/>
        <w:spacing w:before="480" w:after="100" w:afterAutospacing="1"/>
        <w:outlineLvl w:val="0"/>
        <w:rPr>
          <w:rFonts w:ascii="Calibri" w:eastAsia="MS Mincho" w:hAnsi="Calibri" w:cs="Times New Roman"/>
          <w:b/>
          <w:bCs/>
          <w:caps/>
          <w:color w:val="ED6F00"/>
          <w:kern w:val="20"/>
          <w:sz w:val="32"/>
          <w:szCs w:val="32"/>
        </w:rPr>
      </w:pPr>
      <w:r w:rsidRPr="002C1B75">
        <w:rPr>
          <w:rFonts w:ascii="Calibri" w:eastAsia="MS Mincho" w:hAnsi="Calibri" w:cs="Times New Roman"/>
          <w:b/>
          <w:caps/>
          <w:color w:val="ED6F00"/>
          <w:kern w:val="20"/>
          <w:sz w:val="32"/>
          <w:szCs w:val="32"/>
        </w:rPr>
        <w:lastRenderedPageBreak/>
        <w:t xml:space="preserve">relevant training </w:t>
      </w:r>
    </w:p>
    <w:tbl>
      <w:tblPr>
        <w:tblStyle w:val="TabelAmbrassade"/>
        <w:tblW w:w="0" w:type="auto"/>
        <w:tblInd w:w="164" w:type="dxa"/>
        <w:tblBorders>
          <w:top w:val="dashSmallGap" w:sz="4" w:space="0" w:color="002060"/>
          <w:left w:val="dashSmallGap" w:sz="4" w:space="0" w:color="002060"/>
          <w:bottom w:val="dashSmallGap" w:sz="4" w:space="0" w:color="002060"/>
          <w:right w:val="dashSmallGap" w:sz="4" w:space="0" w:color="002060"/>
          <w:insideH w:val="dashSmallGap" w:sz="4" w:space="0" w:color="002060"/>
          <w:insideV w:val="dashSmallGap" w:sz="4" w:space="0" w:color="002060"/>
        </w:tblBorders>
        <w:tblLook w:val="04A0" w:firstRow="1" w:lastRow="0" w:firstColumn="1" w:lastColumn="0" w:noHBand="0" w:noVBand="1"/>
      </w:tblPr>
      <w:tblGrid>
        <w:gridCol w:w="422"/>
        <w:gridCol w:w="1933"/>
        <w:gridCol w:w="2209"/>
        <w:gridCol w:w="2409"/>
        <w:gridCol w:w="1919"/>
      </w:tblGrid>
      <w:tr w:rsidR="002C1B75" w:rsidRPr="002C1B75" w14:paraId="77C1E324" w14:textId="77777777" w:rsidTr="00CB7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</w:tcPr>
          <w:p w14:paraId="1D11D0B1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</w:p>
        </w:tc>
        <w:tc>
          <w:tcPr>
            <w:tcW w:w="2041" w:type="dxa"/>
            <w:hideMark/>
          </w:tcPr>
          <w:p w14:paraId="4F7FD8FD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Organisation</w:t>
            </w:r>
            <w:proofErr w:type="spellEnd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 / 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institution</w:t>
            </w:r>
            <w:proofErr w:type="spellEnd"/>
          </w:p>
        </w:tc>
        <w:tc>
          <w:tcPr>
            <w:tcW w:w="2129" w:type="dxa"/>
            <w:hideMark/>
          </w:tcPr>
          <w:p w14:paraId="76B42EB5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Training/</w:t>
            </w: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Formation</w:t>
            </w:r>
            <w:proofErr w:type="spellEnd"/>
          </w:p>
        </w:tc>
        <w:tc>
          <w:tcPr>
            <w:tcW w:w="2757" w:type="dxa"/>
            <w:hideMark/>
          </w:tcPr>
          <w:p w14:paraId="7970DCEC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  <w:t>Certificate obtained?</w:t>
            </w:r>
          </w:p>
        </w:tc>
        <w:tc>
          <w:tcPr>
            <w:tcW w:w="2188" w:type="dxa"/>
            <w:hideMark/>
          </w:tcPr>
          <w:p w14:paraId="79D83DA5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  <w:t>Period (from… to…)</w:t>
            </w:r>
          </w:p>
        </w:tc>
      </w:tr>
      <w:tr w:rsidR="002C1B75" w:rsidRPr="002C1B75" w14:paraId="33906123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6433D430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  <w:t>1</w:t>
            </w:r>
          </w:p>
        </w:tc>
        <w:tc>
          <w:tcPr>
            <w:tcW w:w="2041" w:type="dxa"/>
          </w:tcPr>
          <w:p w14:paraId="336015DF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129" w:type="dxa"/>
          </w:tcPr>
          <w:p w14:paraId="0833DD16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757" w:type="dxa"/>
          </w:tcPr>
          <w:p w14:paraId="48B55D00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188" w:type="dxa"/>
          </w:tcPr>
          <w:p w14:paraId="70BD91D4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</w:tr>
      <w:tr w:rsidR="002C1B75" w:rsidRPr="002C1B75" w14:paraId="32BECF68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44EB3D94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  <w:t>2</w:t>
            </w:r>
          </w:p>
        </w:tc>
        <w:tc>
          <w:tcPr>
            <w:tcW w:w="2041" w:type="dxa"/>
          </w:tcPr>
          <w:p w14:paraId="0FA623A5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129" w:type="dxa"/>
          </w:tcPr>
          <w:p w14:paraId="73B2325A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757" w:type="dxa"/>
          </w:tcPr>
          <w:p w14:paraId="1642967E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188" w:type="dxa"/>
          </w:tcPr>
          <w:p w14:paraId="1394138D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</w:tr>
      <w:tr w:rsidR="002C1B75" w:rsidRPr="002C1B75" w14:paraId="33453559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5D2791AF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  <w:t>3</w:t>
            </w:r>
          </w:p>
        </w:tc>
        <w:tc>
          <w:tcPr>
            <w:tcW w:w="2041" w:type="dxa"/>
          </w:tcPr>
          <w:p w14:paraId="520CDCA9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129" w:type="dxa"/>
          </w:tcPr>
          <w:p w14:paraId="527A236C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757" w:type="dxa"/>
          </w:tcPr>
          <w:p w14:paraId="32ADD2E2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188" w:type="dxa"/>
          </w:tcPr>
          <w:p w14:paraId="517FEA1D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</w:tr>
      <w:tr w:rsidR="002C1B75" w:rsidRPr="002C1B75" w14:paraId="462630E6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011C76DF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  <w:t>4</w:t>
            </w:r>
          </w:p>
        </w:tc>
        <w:tc>
          <w:tcPr>
            <w:tcW w:w="2041" w:type="dxa"/>
          </w:tcPr>
          <w:p w14:paraId="3C08ECD4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129" w:type="dxa"/>
          </w:tcPr>
          <w:p w14:paraId="3D72541D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757" w:type="dxa"/>
          </w:tcPr>
          <w:p w14:paraId="6611AC55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188" w:type="dxa"/>
          </w:tcPr>
          <w:p w14:paraId="4F0D23E0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</w:tr>
      <w:tr w:rsidR="002C1B75" w:rsidRPr="002C1B75" w14:paraId="57CF2DE4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422ED04E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  <w:t>…</w:t>
            </w:r>
          </w:p>
        </w:tc>
        <w:tc>
          <w:tcPr>
            <w:tcW w:w="2041" w:type="dxa"/>
          </w:tcPr>
          <w:p w14:paraId="18FA17A1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129" w:type="dxa"/>
          </w:tcPr>
          <w:p w14:paraId="4D69466B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757" w:type="dxa"/>
          </w:tcPr>
          <w:p w14:paraId="5ABF42EC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188" w:type="dxa"/>
          </w:tcPr>
          <w:p w14:paraId="76773F95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</w:tr>
    </w:tbl>
    <w:p w14:paraId="422059EC" w14:textId="77777777" w:rsidR="002C1B75" w:rsidRPr="002C1B75" w:rsidRDefault="002C1B75" w:rsidP="002C1B75">
      <w:pPr>
        <w:spacing w:before="0" w:after="0" w:line="360" w:lineRule="auto"/>
        <w:rPr>
          <w:rFonts w:ascii="Calibri" w:eastAsia="MS Mincho" w:hAnsi="Calibri" w:cs="Times New Roman"/>
          <w:color w:val="ED6F00"/>
          <w:kern w:val="20"/>
          <w:szCs w:val="20"/>
        </w:rPr>
      </w:pPr>
    </w:p>
    <w:p w14:paraId="2798BB18" w14:textId="77777777" w:rsidR="00895264" w:rsidRPr="002C1B75" w:rsidRDefault="00895264" w:rsidP="00895264">
      <w:pPr>
        <w:keepNext/>
        <w:keepLines/>
        <w:spacing w:before="480" w:after="100" w:afterAutospacing="1"/>
        <w:outlineLvl w:val="0"/>
        <w:rPr>
          <w:rFonts w:ascii="Calibri" w:eastAsia="MS Mincho" w:hAnsi="Calibri" w:cs="Times New Roman"/>
          <w:b/>
          <w:bCs/>
          <w:i/>
          <w:iCs/>
          <w:caps/>
          <w:color w:val="ED6F00"/>
          <w:kern w:val="20"/>
          <w:sz w:val="32"/>
          <w:szCs w:val="32"/>
          <w:lang w:val="en-GB"/>
        </w:rPr>
      </w:pPr>
      <w:r w:rsidRPr="09DE19FB">
        <w:rPr>
          <w:rFonts w:ascii="Calibri" w:eastAsia="MS Mincho" w:hAnsi="Calibri" w:cs="Times New Roman"/>
          <w:b/>
          <w:bCs/>
          <w:caps/>
          <w:color w:val="ED6F00"/>
          <w:kern w:val="20"/>
          <w:sz w:val="32"/>
          <w:szCs w:val="32"/>
          <w:lang w:val="en-GB"/>
        </w:rPr>
        <w:t xml:space="preserve">other relevant POSITIONS/HOBBIES </w:t>
      </w:r>
      <w:r w:rsidRPr="09DE19FB">
        <w:rPr>
          <w:rFonts w:ascii="Calibri" w:eastAsia="MS Mincho" w:hAnsi="Calibri" w:cs="Times New Roman"/>
          <w:b/>
          <w:bCs/>
          <w:i/>
          <w:iCs/>
          <w:caps/>
          <w:color w:val="ED6F00"/>
          <w:kern w:val="20"/>
          <w:sz w:val="24"/>
          <w:lang w:val="en-GB"/>
        </w:rPr>
        <w:t>(VOLUNTEERING, FREE LANCE WORK, LEISURE TIME ACTIVITIES, INTERNSHIPS…)</w:t>
      </w:r>
    </w:p>
    <w:tbl>
      <w:tblPr>
        <w:tblStyle w:val="TabelAmbrassade"/>
        <w:tblW w:w="0" w:type="auto"/>
        <w:tblInd w:w="164" w:type="dxa"/>
        <w:tblBorders>
          <w:top w:val="dashSmallGap" w:sz="4" w:space="0" w:color="002060"/>
          <w:left w:val="dashSmallGap" w:sz="4" w:space="0" w:color="002060"/>
          <w:bottom w:val="dashSmallGap" w:sz="4" w:space="0" w:color="002060"/>
          <w:right w:val="dashSmallGap" w:sz="4" w:space="0" w:color="002060"/>
          <w:insideH w:val="dashSmallGap" w:sz="4" w:space="0" w:color="002060"/>
          <w:insideV w:val="dashSmallGap" w:sz="4" w:space="0" w:color="002060"/>
        </w:tblBorders>
        <w:tblLook w:val="04A0" w:firstRow="1" w:lastRow="0" w:firstColumn="1" w:lastColumn="0" w:noHBand="0" w:noVBand="1"/>
      </w:tblPr>
      <w:tblGrid>
        <w:gridCol w:w="405"/>
        <w:gridCol w:w="2544"/>
        <w:gridCol w:w="2552"/>
        <w:gridCol w:w="2693"/>
      </w:tblGrid>
      <w:tr w:rsidR="002C1B75" w:rsidRPr="002C1B75" w14:paraId="5432A62A" w14:textId="77777777" w:rsidTr="00CB7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</w:tcPr>
          <w:p w14:paraId="5639A89A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en-GB"/>
              </w:rPr>
            </w:pPr>
          </w:p>
        </w:tc>
        <w:tc>
          <w:tcPr>
            <w:tcW w:w="2544" w:type="dxa"/>
            <w:hideMark/>
          </w:tcPr>
          <w:p w14:paraId="7D05FDE0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proofErr w:type="spellStart"/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>Organisation</w:t>
            </w:r>
            <w:proofErr w:type="spellEnd"/>
          </w:p>
        </w:tc>
        <w:tc>
          <w:tcPr>
            <w:tcW w:w="2552" w:type="dxa"/>
            <w:hideMark/>
          </w:tcPr>
          <w:p w14:paraId="69E963B9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nl-BE"/>
              </w:rPr>
              <w:t xml:space="preserve">Commitment </w:t>
            </w:r>
          </w:p>
        </w:tc>
        <w:tc>
          <w:tcPr>
            <w:tcW w:w="2693" w:type="dxa"/>
            <w:hideMark/>
          </w:tcPr>
          <w:p w14:paraId="39A39908" w14:textId="77777777" w:rsidR="002C1B75" w:rsidRPr="002C1B75" w:rsidRDefault="002C1B75" w:rsidP="002C1B75">
            <w:pPr>
              <w:numPr>
                <w:ilvl w:val="0"/>
                <w:numId w:val="15"/>
              </w:numPr>
              <w:spacing w:before="17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  <w:t>Period (from… to…)</w:t>
            </w:r>
          </w:p>
        </w:tc>
      </w:tr>
      <w:tr w:rsidR="002C1B75" w:rsidRPr="002C1B75" w14:paraId="1D676250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361D866E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  <w:t>1</w:t>
            </w:r>
          </w:p>
        </w:tc>
        <w:tc>
          <w:tcPr>
            <w:tcW w:w="2544" w:type="dxa"/>
          </w:tcPr>
          <w:p w14:paraId="25BAF664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552" w:type="dxa"/>
          </w:tcPr>
          <w:p w14:paraId="108B184C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693" w:type="dxa"/>
          </w:tcPr>
          <w:p w14:paraId="432FD767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</w:tr>
      <w:tr w:rsidR="002C1B75" w:rsidRPr="002C1B75" w14:paraId="102D728B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22334D03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  <w:t>2</w:t>
            </w:r>
          </w:p>
        </w:tc>
        <w:tc>
          <w:tcPr>
            <w:tcW w:w="2544" w:type="dxa"/>
          </w:tcPr>
          <w:p w14:paraId="251E3D8A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552" w:type="dxa"/>
          </w:tcPr>
          <w:p w14:paraId="142B9B9F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693" w:type="dxa"/>
          </w:tcPr>
          <w:p w14:paraId="67FDD6FC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</w:tr>
      <w:tr w:rsidR="002C1B75" w:rsidRPr="002C1B75" w14:paraId="4A2F05BF" w14:textId="77777777" w:rsidTr="00CB7A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" w:type="dxa"/>
            <w:hideMark/>
          </w:tcPr>
          <w:p w14:paraId="3A8FEEAD" w14:textId="77777777" w:rsidR="002C1B75" w:rsidRPr="002C1B75" w:rsidRDefault="002C1B75" w:rsidP="002C1B75">
            <w:pPr>
              <w:spacing w:before="170" w:after="0"/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</w:pPr>
            <w:r w:rsidRPr="002C1B75">
              <w:rPr>
                <w:rFonts w:ascii="Calibri" w:eastAsia="Calibri" w:hAnsi="Calibri"/>
                <w:color w:val="215868"/>
                <w:sz w:val="21"/>
                <w:szCs w:val="21"/>
                <w:lang w:val="en-US"/>
              </w:rPr>
              <w:t>3</w:t>
            </w:r>
          </w:p>
        </w:tc>
        <w:tc>
          <w:tcPr>
            <w:tcW w:w="2544" w:type="dxa"/>
          </w:tcPr>
          <w:p w14:paraId="3EC434D2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552" w:type="dxa"/>
          </w:tcPr>
          <w:p w14:paraId="082B2B31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  <w:tc>
          <w:tcPr>
            <w:tcW w:w="2693" w:type="dxa"/>
          </w:tcPr>
          <w:p w14:paraId="7B24B48A" w14:textId="77777777" w:rsidR="002C1B75" w:rsidRPr="002C1B75" w:rsidRDefault="002C1B75" w:rsidP="002C1B75">
            <w:pPr>
              <w:spacing w:before="17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color w:val="auto"/>
                <w:sz w:val="21"/>
                <w:szCs w:val="21"/>
                <w:lang w:val="en-US"/>
              </w:rPr>
            </w:pPr>
          </w:p>
        </w:tc>
      </w:tr>
    </w:tbl>
    <w:p w14:paraId="08FC54B8" w14:textId="77777777" w:rsidR="002C1B75" w:rsidRPr="002C1B75" w:rsidRDefault="002C1B75" w:rsidP="002C1B75">
      <w:pPr>
        <w:spacing w:before="0" w:after="0" w:line="360" w:lineRule="auto"/>
        <w:rPr>
          <w:rFonts w:ascii="Calibri" w:eastAsia="MS Mincho" w:hAnsi="Calibri" w:cs="Times New Roman"/>
          <w:color w:val="ED6F00"/>
          <w:kern w:val="20"/>
          <w:szCs w:val="20"/>
        </w:rPr>
      </w:pPr>
      <w:r w:rsidRPr="002C1B75">
        <w:rPr>
          <w:rFonts w:ascii="Calibri" w:eastAsia="Calibri" w:hAnsi="Calibri" w:cs="Times New Roman"/>
          <w:color w:val="000000"/>
          <w:szCs w:val="20"/>
        </w:rPr>
        <w:br w:type="page"/>
      </w:r>
    </w:p>
    <w:p w14:paraId="534AD2A3" w14:textId="7CCC126C" w:rsidR="002C1B75" w:rsidRPr="00F01B9D" w:rsidRDefault="002C1B75" w:rsidP="002C1B75">
      <w:pPr>
        <w:keepNext/>
        <w:keepLines/>
        <w:spacing w:before="480" w:after="100" w:afterAutospacing="1"/>
        <w:outlineLvl w:val="0"/>
        <w:rPr>
          <w:rFonts w:ascii="Calibri" w:eastAsia="Times New Roman" w:hAnsi="Calibri" w:cs="Times New Roman"/>
          <w:caps/>
          <w:color w:val="000000"/>
          <w:kern w:val="20"/>
          <w:szCs w:val="20"/>
          <w:lang w:val="en-GB"/>
        </w:rPr>
      </w:pPr>
      <w:r w:rsidRPr="002C1B75">
        <w:rPr>
          <w:rFonts w:ascii="Calibri" w:eastAsia="MS Mincho" w:hAnsi="Calibri" w:cs="Times New Roman"/>
          <w:b/>
          <w:caps/>
          <w:color w:val="ED6F00"/>
          <w:kern w:val="20"/>
          <w:sz w:val="28"/>
          <w:szCs w:val="28"/>
          <w:lang w:val="en-GB"/>
        </w:rPr>
        <w:lastRenderedPageBreak/>
        <w:t xml:space="preserve">WHY ARE YOU THE </w:t>
      </w:r>
      <w:r>
        <w:rPr>
          <w:rFonts w:ascii="Calibri" w:eastAsia="MS Mincho" w:hAnsi="Calibri" w:cs="Times New Roman"/>
          <w:b/>
          <w:caps/>
          <w:color w:val="ED6F00"/>
          <w:kern w:val="20"/>
          <w:sz w:val="28"/>
          <w:szCs w:val="28"/>
          <w:lang w:val="en-GB"/>
        </w:rPr>
        <w:t xml:space="preserve">right </w:t>
      </w:r>
      <w:r w:rsidRPr="002C1B75">
        <w:rPr>
          <w:rFonts w:ascii="Calibri" w:eastAsia="MS Mincho" w:hAnsi="Calibri" w:cs="Times New Roman"/>
          <w:b/>
          <w:caps/>
          <w:color w:val="ED6F00"/>
          <w:kern w:val="20"/>
          <w:sz w:val="28"/>
          <w:szCs w:val="28"/>
          <w:lang w:val="en-GB"/>
        </w:rPr>
        <w:t xml:space="preserve">PERSON FOR THIS JOB? DESCRIBE WHAT COMPETENCES AND TALENTS you WILL use TO PERFORM </w:t>
      </w:r>
      <w:r w:rsidR="00B71401">
        <w:rPr>
          <w:rFonts w:ascii="Calibri" w:eastAsia="MS Mincho" w:hAnsi="Calibri" w:cs="Times New Roman"/>
          <w:b/>
          <w:caps/>
          <w:color w:val="ED6F00"/>
          <w:kern w:val="20"/>
          <w:sz w:val="28"/>
          <w:szCs w:val="28"/>
          <w:lang w:val="en-GB"/>
        </w:rPr>
        <w:t xml:space="preserve">well </w:t>
      </w:r>
      <w:r w:rsidRPr="002C1B75">
        <w:rPr>
          <w:rFonts w:ascii="Calibri" w:eastAsia="MS Mincho" w:hAnsi="Calibri" w:cs="Times New Roman"/>
          <w:b/>
          <w:caps/>
          <w:color w:val="ED6F00"/>
          <w:kern w:val="20"/>
          <w:sz w:val="28"/>
          <w:szCs w:val="28"/>
          <w:lang w:val="en-GB"/>
        </w:rPr>
        <w:t xml:space="preserve">in THIS positION. </w:t>
      </w:r>
      <w:r w:rsidRPr="00F01B9D">
        <w:rPr>
          <w:rFonts w:ascii="Calibri" w:eastAsia="MS Mincho" w:hAnsi="Calibri" w:cs="Times New Roman"/>
          <w:b/>
          <w:caps/>
          <w:color w:val="ED6F00"/>
          <w:kern w:val="20"/>
          <w:szCs w:val="20"/>
          <w:lang w:val="en-GB"/>
        </w:rPr>
        <w:t>(answer in max. 1 page)</w:t>
      </w:r>
    </w:p>
    <w:tbl>
      <w:tblPr>
        <w:tblStyle w:val="TabelAmbrassade"/>
        <w:tblW w:w="0" w:type="auto"/>
        <w:tblInd w:w="164" w:type="dxa"/>
        <w:tblBorders>
          <w:top w:val="dashSmallGap" w:sz="4" w:space="0" w:color="002060"/>
          <w:left w:val="dashSmallGap" w:sz="4" w:space="0" w:color="002060"/>
          <w:bottom w:val="dashSmallGap" w:sz="4" w:space="0" w:color="002060"/>
          <w:right w:val="dashSmallGap" w:sz="4" w:space="0" w:color="002060"/>
          <w:insideH w:val="dashSmallGap" w:sz="4" w:space="0" w:color="002060"/>
          <w:insideV w:val="dashSmallGap" w:sz="4" w:space="0" w:color="002060"/>
        </w:tblBorders>
        <w:tblLook w:val="04A0" w:firstRow="1" w:lastRow="0" w:firstColumn="1" w:lastColumn="0" w:noHBand="0" w:noVBand="1"/>
      </w:tblPr>
      <w:tblGrid>
        <w:gridCol w:w="8892"/>
      </w:tblGrid>
      <w:tr w:rsidR="002C1B75" w:rsidRPr="00F01B9D" w14:paraId="03CC7A7C" w14:textId="77777777" w:rsidTr="00CB7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0" w:type="dxa"/>
          </w:tcPr>
          <w:p w14:paraId="787F8F1A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50A1DB1F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6C6005B5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3AC7DB9A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20407DB0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65227B23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76DAE260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462B75F6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0C59263A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531C39F7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7CE889B9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7FF88BF8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7D1E9C68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1A63309A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6A4C504C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0CB150F9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097C2060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79F2B406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6EF15060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3AA55901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74544504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5FE8997F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79557E77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5FE1998F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6CCCE660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0BAEF281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5199FBA1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1B57353E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7BA2589F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  <w:p w14:paraId="1E2EC872" w14:textId="77777777" w:rsidR="002C1B75" w:rsidRPr="00F01B9D" w:rsidRDefault="002C1B75" w:rsidP="002C1B75">
            <w:pPr>
              <w:spacing w:before="57" w:after="0"/>
              <w:rPr>
                <w:rFonts w:ascii="Calibri" w:eastAsia="Calibri" w:hAnsi="Calibri"/>
                <w:color w:val="auto"/>
                <w:sz w:val="21"/>
                <w:szCs w:val="21"/>
                <w:lang w:val="en-GB"/>
              </w:rPr>
            </w:pPr>
          </w:p>
        </w:tc>
      </w:tr>
    </w:tbl>
    <w:p w14:paraId="56839BF2" w14:textId="77777777" w:rsidR="002C1B75" w:rsidRPr="00F01B9D" w:rsidRDefault="002C1B75" w:rsidP="002C1B75">
      <w:pPr>
        <w:spacing w:before="0" w:after="0"/>
        <w:rPr>
          <w:rFonts w:ascii="Calibri" w:eastAsia="Calibri" w:hAnsi="Calibri" w:cs="Times New Roman"/>
          <w:b/>
          <w:caps/>
          <w:color w:val="E36C0A"/>
          <w:sz w:val="28"/>
          <w:szCs w:val="28"/>
          <w:lang w:val="en-GB"/>
        </w:rPr>
      </w:pPr>
    </w:p>
    <w:p w14:paraId="120275E6" w14:textId="7BBFCE2D" w:rsidR="002C1B75" w:rsidRPr="002C1B75" w:rsidRDefault="00C569A1" w:rsidP="002C1B75">
      <w:pPr>
        <w:spacing w:before="0" w:after="0"/>
        <w:rPr>
          <w:rFonts w:ascii="Calibri" w:eastAsia="Calibri" w:hAnsi="Calibri" w:cs="Times New Roman"/>
          <w:b/>
          <w:caps/>
          <w:color w:val="E36C0A"/>
          <w:sz w:val="32"/>
          <w:szCs w:val="32"/>
        </w:rPr>
      </w:pPr>
      <w:r>
        <w:rPr>
          <w:rFonts w:ascii="Calibri" w:eastAsia="Calibri" w:hAnsi="Calibri" w:cs="Times New Roman"/>
          <w:b/>
          <w:caps/>
          <w:color w:val="E36C0A"/>
          <w:sz w:val="32"/>
          <w:szCs w:val="32"/>
        </w:rPr>
        <w:lastRenderedPageBreak/>
        <w:t>PRACTICAL QUESTION</w:t>
      </w:r>
      <w:r w:rsidR="002C1B75" w:rsidRPr="002C1B75">
        <w:rPr>
          <w:rFonts w:ascii="Calibri" w:eastAsia="Calibri" w:hAnsi="Calibri" w:cs="Times New Roman"/>
          <w:b/>
          <w:caps/>
          <w:color w:val="E36C0A"/>
          <w:sz w:val="32"/>
          <w:szCs w:val="32"/>
        </w:rPr>
        <w:t>…</w:t>
      </w:r>
    </w:p>
    <w:p w14:paraId="0371AA03" w14:textId="77777777" w:rsidR="002C1B75" w:rsidRPr="002C1B75" w:rsidRDefault="002C1B75" w:rsidP="002C1B75">
      <w:pPr>
        <w:spacing w:before="0" w:after="0"/>
        <w:rPr>
          <w:rFonts w:ascii="Calibri" w:eastAsia="Calibri" w:hAnsi="Calibri" w:cs="Times New Roman"/>
          <w:b/>
          <w:caps/>
          <w:color w:val="E36C0A"/>
          <w:sz w:val="24"/>
        </w:rPr>
      </w:pPr>
    </w:p>
    <w:p w14:paraId="63CA60B6" w14:textId="574F14C4" w:rsidR="00943775" w:rsidRPr="002C1B75" w:rsidRDefault="00C569A1" w:rsidP="00C569A1">
      <w:pPr>
        <w:spacing w:before="0" w:after="0"/>
        <w:ind w:left="142" w:right="567"/>
        <w:rPr>
          <w:lang w:val="en-GB"/>
        </w:rPr>
      </w:pPr>
      <w:r w:rsidRPr="00C569A1">
        <w:rPr>
          <w:rFonts w:ascii="Calibri" w:eastAsia="Calibri" w:hAnsi="Calibri" w:cs="Times New Roman"/>
          <w:b/>
          <w:caps/>
          <w:color w:val="E36C0A"/>
          <w:sz w:val="24"/>
          <w:lang w:val="en-GB"/>
        </w:rPr>
        <w:t>Please, create a short, maximum 2-minute-long video in English to introduce yourself and briefly explain what interests you the most in this vacancy</w:t>
      </w:r>
      <w:r>
        <w:rPr>
          <w:rFonts w:ascii="Calibri" w:eastAsia="Calibri" w:hAnsi="Calibri" w:cs="Times New Roman"/>
          <w:b/>
          <w:caps/>
          <w:color w:val="E36C0A"/>
          <w:sz w:val="24"/>
          <w:lang w:val="en-GB"/>
        </w:rPr>
        <w:t>.</w:t>
      </w:r>
    </w:p>
    <w:sectPr w:rsidR="00943775" w:rsidRPr="002C1B75" w:rsidSect="00C73495">
      <w:headerReference w:type="default" r:id="rId8"/>
      <w:footerReference w:type="default" r:id="rId9"/>
      <w:pgSz w:w="11900" w:h="16840"/>
      <w:pgMar w:top="2073" w:right="1417" w:bottom="1417" w:left="1417" w:header="709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2A45E" w14:textId="77777777" w:rsidR="00D97E08" w:rsidRDefault="00D97E08" w:rsidP="00A83554">
      <w:pPr>
        <w:spacing w:before="0" w:after="0"/>
      </w:pPr>
      <w:r>
        <w:separator/>
      </w:r>
    </w:p>
  </w:endnote>
  <w:endnote w:type="continuationSeparator" w:id="0">
    <w:p w14:paraId="1306E9DD" w14:textId="77777777" w:rsidR="00D97E08" w:rsidRDefault="00D97E08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E711" w14:textId="77777777" w:rsidR="00C73495" w:rsidRDefault="00C73495" w:rsidP="00C73495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DB218D" wp14:editId="32A2ECE6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98D2CF" id="Rechte verbindingslijn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14:paraId="7CCF6026" w14:textId="77777777" w:rsidR="00C73495" w:rsidRPr="00C73495" w:rsidRDefault="00C73495" w:rsidP="00C73495">
    <w:pPr>
      <w:pStyle w:val="Voettekst"/>
    </w:pPr>
    <w:r w:rsidRPr="00C73495">
      <w:t xml:space="preserve">JINT vzw | </w:t>
    </w:r>
    <w:proofErr w:type="spellStart"/>
    <w:r w:rsidRPr="00C73495">
      <w:t>Grétrystraat</w:t>
    </w:r>
    <w:proofErr w:type="spellEnd"/>
    <w:r w:rsidRPr="00C73495">
      <w:t xml:space="preserve"> 26, 1000 Brussel | 02 209 07 20 | jint@jint.be | www.jint.be</w:t>
    </w:r>
  </w:p>
  <w:p w14:paraId="3AA87E00" w14:textId="77777777" w:rsidR="00C73495" w:rsidRPr="00C73495" w:rsidRDefault="00C73495" w:rsidP="00C73495">
    <w:pPr>
      <w:pStyle w:val="Voettekst"/>
    </w:pPr>
    <w:r w:rsidRPr="00C73495">
      <w:t>0441.254.285 | RPR Nederlandstalige Ondernemingsrechtbank Brussel</w:t>
    </w:r>
  </w:p>
  <w:p w14:paraId="6CF6AAED" w14:textId="77777777" w:rsidR="00C73495" w:rsidRPr="002C1B75" w:rsidRDefault="00C73495" w:rsidP="00C73495">
    <w:pPr>
      <w:pStyle w:val="Voettekst"/>
      <w:rPr>
        <w:color w:val="1F497D"/>
      </w:rPr>
    </w:pPr>
  </w:p>
  <w:p w14:paraId="4E0839A3" w14:textId="77777777" w:rsidR="00C73495" w:rsidRPr="002C1B75" w:rsidRDefault="00C73495" w:rsidP="00C73495">
    <w:pPr>
      <w:pStyle w:val="Voettekst"/>
      <w:rPr>
        <w:color w:val="4BACC6"/>
      </w:rPr>
    </w:pPr>
    <w:r w:rsidRPr="002C1B75">
      <w:rPr>
        <w:noProof/>
        <w:color w:val="4BACC6"/>
        <w:lang w:eastAsia="nl-NL"/>
      </w:rPr>
      <w:drawing>
        <wp:inline distT="0" distB="0" distL="0" distR="0" wp14:anchorId="2F6702C1" wp14:editId="1DE17FBB">
          <wp:extent cx="5756910" cy="669290"/>
          <wp:effectExtent l="0" t="0" r="0" b="381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97FFA7" w14:textId="77777777" w:rsidR="00F80F1D" w:rsidRPr="00C73495" w:rsidRDefault="00B1344C" w:rsidP="00C7349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D0905" w14:textId="77777777" w:rsidR="00D97E08" w:rsidRDefault="00D97E08" w:rsidP="00A83554">
      <w:pPr>
        <w:spacing w:before="0" w:after="0"/>
      </w:pPr>
      <w:r>
        <w:separator/>
      </w:r>
    </w:p>
  </w:footnote>
  <w:footnote w:type="continuationSeparator" w:id="0">
    <w:p w14:paraId="35F47202" w14:textId="77777777" w:rsidR="00D97E08" w:rsidRDefault="00D97E08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4130C" w14:textId="618917D9" w:rsidR="00AB3063" w:rsidRDefault="00C569A1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6364D7F1" wp14:editId="7DA3D978">
          <wp:simplePos x="0" y="0"/>
          <wp:positionH relativeFrom="column">
            <wp:posOffset>4322445</wp:posOffset>
          </wp:positionH>
          <wp:positionV relativeFrom="paragraph">
            <wp:posOffset>-564515</wp:posOffset>
          </wp:positionV>
          <wp:extent cx="1730468" cy="1479550"/>
          <wp:effectExtent l="0" t="0" r="3175" b="635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468" cy="1479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2B00"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77E9219A" wp14:editId="661F20DE">
          <wp:simplePos x="0" y="0"/>
          <wp:positionH relativeFrom="column">
            <wp:posOffset>0</wp:posOffset>
          </wp:positionH>
          <wp:positionV relativeFrom="page">
            <wp:posOffset>251909</wp:posOffset>
          </wp:positionV>
          <wp:extent cx="1162800" cy="828000"/>
          <wp:effectExtent l="0" t="0" r="0" b="0"/>
          <wp:wrapSquare wrapText="right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D410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82ED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46D2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ACBA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BB264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860C5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0E55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88C2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9A5B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925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11365"/>
    <w:multiLevelType w:val="multilevel"/>
    <w:tmpl w:val="189437D8"/>
    <w:styleLink w:val="AMBRASSADETABELTITEL"/>
    <w:lvl w:ilvl="0">
      <w:start w:val="1"/>
      <w:numFmt w:val="bullet"/>
      <w:pStyle w:val="tabeltitel"/>
      <w:lvlText w:val=""/>
      <w:lvlJc w:val="left"/>
      <w:pPr>
        <w:ind w:left="227" w:hanging="227"/>
      </w:pPr>
      <w:rPr>
        <w:rFonts w:ascii="Wingdings 3" w:hAnsi="Wingdings 3" w:hint="default"/>
        <w:color w:val="auto"/>
      </w:rPr>
    </w:lvl>
    <w:lvl w:ilvl="1">
      <w:start w:val="1"/>
      <w:numFmt w:val="none"/>
      <w:lvlText w:val=""/>
      <w:lvlJc w:val="left"/>
      <w:pPr>
        <w:ind w:left="720" w:hanging="360"/>
      </w:pPr>
    </w:lvl>
    <w:lvl w:ilvl="2">
      <w:start w:val="1"/>
      <w:numFmt w:val="none"/>
      <w:lvlText w:val=""/>
      <w:lvlJc w:val="left"/>
      <w:pPr>
        <w:ind w:left="1080" w:hanging="360"/>
      </w:pPr>
    </w:lvl>
    <w:lvl w:ilvl="3">
      <w:start w:val="1"/>
      <w:numFmt w:val="none"/>
      <w:lvlText w:val=""/>
      <w:lvlJc w:val="left"/>
      <w:pPr>
        <w:ind w:left="1440" w:hanging="360"/>
      </w:pPr>
    </w:lvl>
    <w:lvl w:ilvl="4">
      <w:start w:val="1"/>
      <w:numFmt w:val="non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ind w:left="2160" w:hanging="360"/>
      </w:pPr>
    </w:lvl>
    <w:lvl w:ilvl="6">
      <w:start w:val="1"/>
      <w:numFmt w:val="none"/>
      <w:lvlText w:val=""/>
      <w:lvlJc w:val="left"/>
      <w:pPr>
        <w:ind w:left="2520" w:hanging="360"/>
      </w:pPr>
    </w:lvl>
    <w:lvl w:ilvl="7">
      <w:start w:val="1"/>
      <w:numFmt w:val="none"/>
      <w:lvlText w:val=""/>
      <w:lvlJc w:val="left"/>
      <w:pPr>
        <w:ind w:left="2880" w:hanging="360"/>
      </w:pPr>
    </w:lvl>
    <w:lvl w:ilvl="8">
      <w:start w:val="1"/>
      <w:numFmt w:val="none"/>
      <w:lvlText w:val=""/>
      <w:lvlJc w:val="left"/>
      <w:pPr>
        <w:ind w:left="3240" w:hanging="360"/>
      </w:pPr>
    </w:lvl>
  </w:abstractNum>
  <w:abstractNum w:abstractNumId="11" w15:restartNumberingAfterBreak="0">
    <w:nsid w:val="38B3655D"/>
    <w:multiLevelType w:val="hybridMultilevel"/>
    <w:tmpl w:val="84149A2C"/>
    <w:lvl w:ilvl="0" w:tplc="B77455B6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A526AEA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05B6003"/>
    <w:multiLevelType w:val="multilevel"/>
    <w:tmpl w:val="189437D8"/>
    <w:numStyleLink w:val="AMBRASSADETABELTITEL"/>
  </w:abstractNum>
  <w:abstractNum w:abstractNumId="15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2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E08"/>
    <w:rsid w:val="0001544F"/>
    <w:rsid w:val="00073B60"/>
    <w:rsid w:val="000D1C33"/>
    <w:rsid w:val="00104597"/>
    <w:rsid w:val="00237D11"/>
    <w:rsid w:val="00266F8B"/>
    <w:rsid w:val="002763B5"/>
    <w:rsid w:val="002C1B75"/>
    <w:rsid w:val="00331217"/>
    <w:rsid w:val="004515A3"/>
    <w:rsid w:val="004A3D02"/>
    <w:rsid w:val="004A4FFE"/>
    <w:rsid w:val="004C7B8D"/>
    <w:rsid w:val="005101AD"/>
    <w:rsid w:val="005A2B00"/>
    <w:rsid w:val="005F587D"/>
    <w:rsid w:val="0062715A"/>
    <w:rsid w:val="006503B6"/>
    <w:rsid w:val="00692DCA"/>
    <w:rsid w:val="006B6972"/>
    <w:rsid w:val="006E36FC"/>
    <w:rsid w:val="00747F00"/>
    <w:rsid w:val="00790011"/>
    <w:rsid w:val="00802920"/>
    <w:rsid w:val="0083013C"/>
    <w:rsid w:val="00895264"/>
    <w:rsid w:val="008C7CC9"/>
    <w:rsid w:val="00943775"/>
    <w:rsid w:val="00A83554"/>
    <w:rsid w:val="00A9241E"/>
    <w:rsid w:val="00AA7457"/>
    <w:rsid w:val="00AF2D54"/>
    <w:rsid w:val="00AF44B9"/>
    <w:rsid w:val="00B1344C"/>
    <w:rsid w:val="00B36A47"/>
    <w:rsid w:val="00B71401"/>
    <w:rsid w:val="00B77501"/>
    <w:rsid w:val="00B9322C"/>
    <w:rsid w:val="00C45E12"/>
    <w:rsid w:val="00C569A1"/>
    <w:rsid w:val="00C73495"/>
    <w:rsid w:val="00C81BE3"/>
    <w:rsid w:val="00D97E08"/>
    <w:rsid w:val="00E36848"/>
    <w:rsid w:val="00F01B9D"/>
    <w:rsid w:val="00F7113E"/>
    <w:rsid w:val="00F83D13"/>
    <w:rsid w:val="00FB6072"/>
    <w:rsid w:val="1D4BB9E7"/>
    <w:rsid w:val="37B65D0B"/>
    <w:rsid w:val="3C9A831C"/>
    <w:rsid w:val="3DCE69FB"/>
    <w:rsid w:val="53B439B6"/>
    <w:rsid w:val="62E9F3C4"/>
    <w:rsid w:val="74211C7B"/>
    <w:rsid w:val="7D929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791E9C8"/>
  <w15:chartTrackingRefBased/>
  <w15:docId w15:val="{6EAACF28-72F2-42C2-AFD0-E93ABF6B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4A3D02"/>
    <w:rPr>
      <w:rFonts w:ascii="Verdana" w:eastAsiaTheme="majorEastAsia" w:hAnsi="Verdana" w:cs="Times New Roman (Koppen CS)"/>
      <w:noProof w:val="0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2763B5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C73495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2763B5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paragraph" w:customStyle="1" w:styleId="tabeltitel">
    <w:name w:val="_tabel_titel"/>
    <w:basedOn w:val="Standaard"/>
    <w:uiPriority w:val="6"/>
    <w:qFormat/>
    <w:rsid w:val="002C1B75"/>
    <w:pPr>
      <w:numPr>
        <w:numId w:val="16"/>
      </w:numPr>
      <w:spacing w:before="170" w:after="60" w:line="276" w:lineRule="auto"/>
      <w:ind w:left="794"/>
    </w:pPr>
    <w:rPr>
      <w:rFonts w:ascii="Trebuchet MS" w:hAnsi="Trebuchet MS" w:cs="Times New Roman"/>
      <w:b/>
      <w:color w:val="auto"/>
      <w:sz w:val="18"/>
      <w:szCs w:val="18"/>
      <w:lang w:val="nl-BE"/>
    </w:rPr>
  </w:style>
  <w:style w:type="table" w:customStyle="1" w:styleId="TabelAmbrassade">
    <w:name w:val="_Tabel_Ambrassade"/>
    <w:basedOn w:val="Standaardtabel"/>
    <w:uiPriority w:val="99"/>
    <w:rsid w:val="002C1B75"/>
    <w:pPr>
      <w:spacing w:before="57" w:line="276" w:lineRule="auto"/>
    </w:pPr>
    <w:rPr>
      <w:rFonts w:ascii="Trebuchet MS" w:hAnsi="Trebuchet MS" w:cs="Times New Roman"/>
      <w:sz w:val="18"/>
      <w:szCs w:val="20"/>
    </w:rPr>
    <w:tblPr>
      <w:tblBorders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  <w:insideH w:val="dotted" w:sz="6" w:space="0" w:color="auto"/>
        <w:insideV w:val="dotted" w:sz="6" w:space="0" w:color="auto"/>
      </w:tblBorders>
      <w:tblCellMar>
        <w:top w:w="62" w:type="dxa"/>
        <w:left w:w="136" w:type="dxa"/>
        <w:bottom w:w="79" w:type="dxa"/>
        <w:right w:w="136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numbering" w:customStyle="1" w:styleId="AMBRASSADETABELTITEL">
    <w:name w:val="_AMBRASSADE_TABEL_TITEL"/>
    <w:uiPriority w:val="99"/>
    <w:rsid w:val="002C1B75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ob@jint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sjablonen\JINT_logosonderaan.dotx" TargetMode="External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JINT_logosonderaan.dotx</Template>
  <TotalTime>3</TotalTime>
  <Pages>6</Pages>
  <Words>310</Words>
  <Characters>1705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Nathalie Van den Meersschaut</cp:lastModifiedBy>
  <cp:revision>3</cp:revision>
  <cp:lastPrinted>2020-04-06T10:51:00Z</cp:lastPrinted>
  <dcterms:created xsi:type="dcterms:W3CDTF">2021-06-21T12:24:00Z</dcterms:created>
  <dcterms:modified xsi:type="dcterms:W3CDTF">2021-06-24T15:00:00Z</dcterms:modified>
</cp:coreProperties>
</file>